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59740" w14:textId="16186444" w:rsidR="00A451ED" w:rsidRPr="0005655D" w:rsidRDefault="005D32BD" w:rsidP="00A451ED">
      <w:pPr>
        <w:pStyle w:val="TitleMIRB"/>
        <w:rPr>
          <w:color w:val="122030" w:themeColor="text2" w:themeShade="80"/>
        </w:rPr>
      </w:pPr>
      <w:r>
        <w:rPr>
          <w:color w:val="122030" w:themeColor="text2" w:themeShade="80"/>
        </w:rPr>
        <w:t xml:space="preserve">Ontario </w:t>
      </w:r>
      <w:r w:rsidR="0063037D">
        <w:rPr>
          <w:color w:val="122030" w:themeColor="text2" w:themeShade="80"/>
        </w:rPr>
        <w:t>Road Network</w:t>
      </w:r>
      <w:r>
        <w:rPr>
          <w:color w:val="122030" w:themeColor="text2" w:themeShade="80"/>
        </w:rPr>
        <w:t xml:space="preserve"> (O</w:t>
      </w:r>
      <w:r w:rsidR="0063037D">
        <w:rPr>
          <w:color w:val="122030" w:themeColor="text2" w:themeShade="80"/>
        </w:rPr>
        <w:t>R</w:t>
      </w:r>
      <w:r>
        <w:rPr>
          <w:color w:val="122030" w:themeColor="text2" w:themeShade="80"/>
        </w:rPr>
        <w:t>N)</w:t>
      </w:r>
    </w:p>
    <w:p w14:paraId="2AD677B3" w14:textId="772BFF69" w:rsidR="005D32BD" w:rsidRDefault="00FB39E8" w:rsidP="005D32BD">
      <w:pPr>
        <w:pStyle w:val="TitlePageSubtitleMIRB"/>
      </w:pPr>
      <w:r>
        <w:t>Licensed</w:t>
      </w:r>
      <w:r w:rsidR="0070128C">
        <w:t xml:space="preserve"> </w:t>
      </w:r>
      <w:r w:rsidR="005D32BD">
        <w:t>Source</w:t>
      </w:r>
      <w:r w:rsidR="0070128C">
        <w:t>s</w:t>
      </w:r>
    </w:p>
    <w:p w14:paraId="1CC8ACCF" w14:textId="7D8361AE" w:rsidR="00A451ED" w:rsidRDefault="00BD1DCF" w:rsidP="00A451ED">
      <w:pPr>
        <w:pStyle w:val="TitlePageInfoSubtitleMIRB"/>
      </w:pPr>
      <w:r>
        <w:t>Geospatial Ontario</w:t>
      </w:r>
    </w:p>
    <w:p w14:paraId="1D2C2406" w14:textId="2C61B201" w:rsidR="009A3FAB" w:rsidRDefault="009A3FAB" w:rsidP="009A3FAB">
      <w:pPr>
        <w:pStyle w:val="TitlePageInfoSubtitleMIRB"/>
      </w:pPr>
      <w:r>
        <w:t>Ministry of Natural Resource</w:t>
      </w:r>
      <w:r w:rsidR="007B4AEE">
        <w:t>s</w:t>
      </w:r>
    </w:p>
    <w:p w14:paraId="416EB586" w14:textId="19BA30E7" w:rsidR="00A451ED" w:rsidRPr="003A760E" w:rsidRDefault="005D32BD" w:rsidP="00A451ED">
      <w:pPr>
        <w:pStyle w:val="BodyAccessibleTextMIRB"/>
        <w:spacing w:before="960"/>
        <w:jc w:val="center"/>
        <w:sectPr w:rsidR="00A451ED" w:rsidRPr="003A760E" w:rsidSect="001E404A">
          <w:headerReference w:type="default" r:id="rId12"/>
          <w:pgSz w:w="12240" w:h="15840"/>
          <w:pgMar w:top="1440" w:right="1440" w:bottom="1440" w:left="1440" w:header="432" w:footer="288" w:gutter="0"/>
          <w:cols w:space="720"/>
          <w:docGrid w:linePitch="360"/>
        </w:sectPr>
      </w:pPr>
      <w:r>
        <w:t>202</w:t>
      </w:r>
      <w:r w:rsidR="00BD1DCF">
        <w:t>5</w:t>
      </w:r>
      <w:r w:rsidR="00A451ED">
        <w:t>-</w:t>
      </w:r>
      <w:r>
        <w:t>0</w:t>
      </w:r>
      <w:r w:rsidR="00813417">
        <w:t>8</w:t>
      </w:r>
      <w:r w:rsidR="00A451ED">
        <w:t>-</w:t>
      </w:r>
      <w:r w:rsidR="00813417">
        <w:t>19</w:t>
      </w:r>
    </w:p>
    <w:p w14:paraId="4F36AA20" w14:textId="77777777" w:rsidR="00A451ED" w:rsidRPr="0005655D" w:rsidRDefault="00A451ED" w:rsidP="00A451ED">
      <w:pPr>
        <w:pStyle w:val="Heading1MIRBMidPage"/>
        <w:rPr>
          <w:color w:val="122030" w:themeColor="text2" w:themeShade="80"/>
        </w:rPr>
      </w:pPr>
      <w:bookmarkStart w:id="0" w:name="_Toc32306844"/>
      <w:r w:rsidRPr="0005655D">
        <w:rPr>
          <w:color w:val="122030" w:themeColor="text2" w:themeShade="80"/>
        </w:rPr>
        <w:lastRenderedPageBreak/>
        <w:t>Disclaimer</w:t>
      </w:r>
      <w:bookmarkEnd w:id="0"/>
    </w:p>
    <w:p w14:paraId="7F295C4C" w14:textId="2C355BB5" w:rsidR="00A451ED" w:rsidRDefault="006136B2" w:rsidP="00A451ED">
      <w:pPr>
        <w:pStyle w:val="BodyAccessibleTextMIRB"/>
      </w:pPr>
      <w:r w:rsidRPr="006136B2">
        <w:t>The Ontario Road Network (</w:t>
      </w:r>
      <w:r>
        <w:t>“</w:t>
      </w:r>
      <w:r w:rsidRPr="006136B2">
        <w:t>ORN</w:t>
      </w:r>
      <w:r>
        <w:t>”</w:t>
      </w:r>
      <w:r w:rsidRPr="006136B2">
        <w:t>)</w:t>
      </w:r>
      <w:r w:rsidR="00164BC8">
        <w:t xml:space="preserve"> </w:t>
      </w:r>
      <w:r w:rsidR="00A451ED" w:rsidRPr="008546B2">
        <w:t>has been prepared by H</w:t>
      </w:r>
      <w:r w:rsidR="004B0DD5">
        <w:t>is</w:t>
      </w:r>
      <w:r w:rsidR="00A451ED" w:rsidRPr="008546B2">
        <w:t xml:space="preserve"> Majesty the </w:t>
      </w:r>
      <w:r w:rsidR="004B0DD5">
        <w:t>King</w:t>
      </w:r>
      <w:r w:rsidR="00A451ED" w:rsidRPr="008546B2">
        <w:t xml:space="preserve"> in right of Ontario as represented by the Ministry of Natural Resources (the “Ministry”). No warranties or representations, express or implied, </w:t>
      </w:r>
      <w:proofErr w:type="gramStart"/>
      <w:r w:rsidR="00A451ED" w:rsidRPr="008546B2">
        <w:t>statutory</w:t>
      </w:r>
      <w:proofErr w:type="gramEnd"/>
      <w:r w:rsidR="00A451ED" w:rsidRPr="008546B2">
        <w:t xml:space="preserve"> or otherwise shall apply or are being made by the Ministry with respect to the </w:t>
      </w:r>
      <w:r>
        <w:t>ORN</w:t>
      </w:r>
      <w:r w:rsidR="00A451ED" w:rsidRPr="008546B2">
        <w:t xml:space="preserve">, its accuracy or its completeness. In no event will the Ministry be liable or responsible for any lost profits, loss of revenue or earnings, claims by third parties or for any economic, indirect, special, incidental, </w:t>
      </w:r>
      <w:proofErr w:type="gramStart"/>
      <w:r w:rsidR="00A451ED" w:rsidRPr="008546B2">
        <w:t>consequential</w:t>
      </w:r>
      <w:proofErr w:type="gramEnd"/>
      <w:r w:rsidR="00A451ED" w:rsidRPr="008546B2">
        <w:t xml:space="preserve"> or exemplary damage resulting from any errors, inaccuracies or omissions in </w:t>
      </w:r>
      <w:r>
        <w:t>the ORN T</w:t>
      </w:r>
      <w:r w:rsidRPr="008546B2">
        <w:t xml:space="preserve">he </w:t>
      </w:r>
      <w:r w:rsidR="00A451ED" w:rsidRPr="008546B2">
        <w:t xml:space="preserve">Ministry shall have no obligation, duty or liability whatsoever in contract, tort or otherwise, including any liability or negligence. The limitations, exclusions and disclaimers expressed above shall apply irrespective of the nature of any cause of action, </w:t>
      </w:r>
      <w:proofErr w:type="gramStart"/>
      <w:r w:rsidR="00A451ED" w:rsidRPr="008546B2">
        <w:t>demand</w:t>
      </w:r>
      <w:proofErr w:type="gramEnd"/>
      <w:r w:rsidR="00A451ED" w:rsidRPr="008546B2">
        <w:t xml:space="preserve"> or action, including but not limited to breach of contract, negligence, strict liability, tort or any other legal theory, and shall survive any fundamental breach or breaches.</w:t>
      </w:r>
    </w:p>
    <w:p w14:paraId="70C6C52B" w14:textId="77777777" w:rsidR="00A451ED" w:rsidRDefault="00A451ED" w:rsidP="00A451ED">
      <w:pPr>
        <w:pStyle w:val="BodyAccessibleTextMIRB"/>
        <w:rPr>
          <w:lang w:val="fr-CA"/>
        </w:rPr>
      </w:pPr>
      <w:r w:rsidRPr="00F42DEE">
        <w:rPr>
          <w:lang w:val="fr-CA"/>
        </w:rPr>
        <w:t>Cette publication spécialisée n’est disponible qu’en anglais</w:t>
      </w:r>
      <w:r>
        <w:rPr>
          <w:lang w:val="fr-CA"/>
        </w:rPr>
        <w:t>.</w:t>
      </w:r>
    </w:p>
    <w:p w14:paraId="148702AD" w14:textId="77777777" w:rsidR="00A451ED" w:rsidRPr="0005655D" w:rsidRDefault="00A451ED" w:rsidP="00A451ED">
      <w:pPr>
        <w:pStyle w:val="Heading1MIRBMidPage"/>
        <w:rPr>
          <w:color w:val="122030" w:themeColor="text2" w:themeShade="80"/>
        </w:rPr>
      </w:pPr>
      <w:bookmarkStart w:id="1" w:name="_Toc32306845"/>
      <w:r w:rsidRPr="0005655D">
        <w:rPr>
          <w:color w:val="122030" w:themeColor="text2" w:themeShade="80"/>
        </w:rPr>
        <w:t>Additional Information</w:t>
      </w:r>
      <w:bookmarkEnd w:id="1"/>
    </w:p>
    <w:p w14:paraId="1A7E6AA9" w14:textId="65DFEFB4" w:rsidR="00A451ED" w:rsidRDefault="00A451ED" w:rsidP="00A451ED">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rsidR="00684CE7">
        <w:t>Geospatial Ontario</w:t>
      </w:r>
      <w:r>
        <w:t xml:space="preserve"> at </w:t>
      </w:r>
      <w:r w:rsidR="00684CE7">
        <w:t>geospatail</w:t>
      </w:r>
      <w:hyperlink r:id="rId13" w:history="1">
        <w:r w:rsidRPr="0005655D">
          <w:rPr>
            <w:rStyle w:val="HyperlinkMIRBChar"/>
            <w:color w:val="07111E" w:themeColor="accent1" w:themeShade="80"/>
          </w:rPr>
          <w:t>@ontario.ca</w:t>
        </w:r>
      </w:hyperlink>
      <w:r>
        <w:t>.</w:t>
      </w:r>
    </w:p>
    <w:p w14:paraId="63C603E9" w14:textId="77777777" w:rsidR="00684CE7" w:rsidRDefault="00A451ED" w:rsidP="00684CE7">
      <w:pPr>
        <w:pStyle w:val="BodyAccessibleTextMIRB"/>
      </w:pPr>
      <w:r w:rsidRPr="008546B2">
        <w:t xml:space="preserve">For more information about </w:t>
      </w:r>
      <w:r w:rsidRPr="00671E2D">
        <w:t>this</w:t>
      </w:r>
      <w:r w:rsidRPr="008546B2">
        <w:t xml:space="preserve"> document, please contact </w:t>
      </w:r>
      <w:r w:rsidR="00684CE7">
        <w:t>Geospatial Ontario at geospatail</w:t>
      </w:r>
      <w:hyperlink r:id="rId14" w:history="1">
        <w:r w:rsidR="00684CE7" w:rsidRPr="0005655D">
          <w:rPr>
            <w:rStyle w:val="HyperlinkMIRBChar"/>
            <w:color w:val="07111E" w:themeColor="accent1" w:themeShade="80"/>
          </w:rPr>
          <w:t>@ontario.ca</w:t>
        </w:r>
      </w:hyperlink>
      <w:r w:rsidR="00684CE7">
        <w:t>.</w:t>
      </w:r>
    </w:p>
    <w:p w14:paraId="7ECE97A1" w14:textId="3E90EA05" w:rsidR="00A451ED" w:rsidRDefault="00A451ED" w:rsidP="00A451ED">
      <w:pPr>
        <w:pStyle w:val="BodyAccessibleTextMIRB"/>
        <w:sectPr w:rsidR="00A451ED" w:rsidSect="001E404A">
          <w:headerReference w:type="default" r:id="rId15"/>
          <w:footerReference w:type="default" r:id="rId16"/>
          <w:pgSz w:w="12240" w:h="15840"/>
          <w:pgMar w:top="1440" w:right="1440" w:bottom="1440" w:left="1440" w:header="432" w:footer="720" w:gutter="0"/>
          <w:cols w:space="720"/>
          <w:docGrid w:linePitch="360"/>
        </w:sectPr>
      </w:pPr>
    </w:p>
    <w:p w14:paraId="305E67B4" w14:textId="79AC72B0" w:rsidR="0063037D" w:rsidRDefault="0063037D" w:rsidP="0063037D">
      <w:pPr>
        <w:pStyle w:val="Heading1MIRBMidPage"/>
      </w:pPr>
      <w:r>
        <w:lastRenderedPageBreak/>
        <w:t xml:space="preserve">List of </w:t>
      </w:r>
      <w:r w:rsidR="00243654">
        <w:t>ORN data s</w:t>
      </w:r>
      <w:r>
        <w:t>ource</w:t>
      </w:r>
      <w:r w:rsidR="00243654">
        <w:t>s</w:t>
      </w:r>
    </w:p>
    <w:p w14:paraId="30BD2CD9" w14:textId="7CEF1577" w:rsidR="0063037D" w:rsidRDefault="0063037D" w:rsidP="0063037D">
      <w:pPr>
        <w:pStyle w:val="BodyAccessibleTextMIRB"/>
      </w:pPr>
      <w:r>
        <w:t xml:space="preserve">The ORN is maintained using source data from municipal, provincial, and federal </w:t>
      </w:r>
      <w:r w:rsidR="00243654">
        <w:t>sources</w:t>
      </w:r>
      <w:r>
        <w:t xml:space="preserve">.  The ORN contains information provided through data sharing agreements as well as information licenced under </w:t>
      </w:r>
      <w:r w:rsidR="006136B2">
        <w:t xml:space="preserve">an </w:t>
      </w:r>
      <w:r>
        <w:t xml:space="preserve">Open Government Licence.  </w:t>
      </w:r>
    </w:p>
    <w:p w14:paraId="646E4D1B" w14:textId="3EE7799E" w:rsidR="0063037D" w:rsidRDefault="0063037D" w:rsidP="0063037D">
      <w:pPr>
        <w:pStyle w:val="BodyAccessibleTextMIRB"/>
        <w:rPr>
          <w:rFonts w:eastAsiaTheme="majorEastAsia" w:cstheme="majorBidi"/>
          <w:b/>
          <w:bCs/>
          <w:color w:val="112845" w:themeColor="accent3" w:themeShade="BF"/>
          <w:sz w:val="32"/>
          <w:szCs w:val="28"/>
          <w:lang w:val="en-US"/>
        </w:rPr>
      </w:pPr>
      <w:r>
        <w:t xml:space="preserve">The following is a list of </w:t>
      </w:r>
      <w:r w:rsidR="00243654">
        <w:t>sources</w:t>
      </w:r>
      <w:r>
        <w:t xml:space="preserve"> from which information has been sourced </w:t>
      </w:r>
      <w:proofErr w:type="gramStart"/>
      <w:r>
        <w:t>in order to</w:t>
      </w:r>
      <w:proofErr w:type="gramEnd"/>
      <w:r>
        <w:t xml:space="preserve"> maintain the ORN:</w:t>
      </w:r>
    </w:p>
    <w:p w14:paraId="3ABCD1DB" w14:textId="195AB685" w:rsidR="005D32BD" w:rsidRDefault="005D32BD" w:rsidP="005D32BD">
      <w:pPr>
        <w:pStyle w:val="Caption"/>
        <w:keepNext/>
        <w:jc w:val="left"/>
      </w:pPr>
      <w:r>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r>
        <w:t xml:space="preserve">: A list of </w:t>
      </w:r>
      <w:r w:rsidR="00243654">
        <w:t>sources</w:t>
      </w:r>
      <w:r>
        <w:t xml:space="preserve"> whose information is used to help maintain the O</w:t>
      </w:r>
      <w:r w:rsidR="0063037D">
        <w:t>R</w:t>
      </w:r>
      <w:r>
        <w:t>N.</w:t>
      </w:r>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2"/>
      </w:tblGrid>
      <w:tr w:rsidR="0063037D" w:rsidRPr="008C3738" w14:paraId="752F0318" w14:textId="77777777" w:rsidTr="00AC5607">
        <w:trPr>
          <w:trHeight w:val="300"/>
        </w:trPr>
        <w:tc>
          <w:tcPr>
            <w:tcW w:w="7792" w:type="dxa"/>
            <w:shd w:val="clear" w:color="auto" w:fill="auto"/>
            <w:noWrap/>
            <w:vAlign w:val="center"/>
          </w:tcPr>
          <w:p w14:paraId="746F842F" w14:textId="77777777" w:rsidR="0063037D" w:rsidRPr="008C3738" w:rsidRDefault="0063037D" w:rsidP="00E3510D">
            <w:pPr>
              <w:pStyle w:val="TableColumnNameMIRB"/>
              <w:rPr>
                <w:lang w:val="en-US"/>
              </w:rPr>
            </w:pPr>
            <w:r w:rsidRPr="008C3738">
              <w:rPr>
                <w:lang w:val="en-US"/>
              </w:rPr>
              <w:t>AGENCY NAME</w:t>
            </w:r>
          </w:p>
        </w:tc>
      </w:tr>
      <w:tr w:rsidR="0063037D" w:rsidRPr="008C3738" w14:paraId="5B383EDC" w14:textId="77777777" w:rsidTr="00AC5607">
        <w:trPr>
          <w:trHeight w:val="300"/>
        </w:trPr>
        <w:tc>
          <w:tcPr>
            <w:tcW w:w="7792" w:type="dxa"/>
            <w:shd w:val="clear" w:color="auto" w:fill="auto"/>
            <w:noWrap/>
            <w:vAlign w:val="center"/>
            <w:hideMark/>
          </w:tcPr>
          <w:p w14:paraId="2796B205" w14:textId="77777777" w:rsidR="0063037D" w:rsidRPr="008C3738" w:rsidRDefault="0063037D" w:rsidP="00E3510D">
            <w:pPr>
              <w:pStyle w:val="TableBodyTextMIRB"/>
            </w:pPr>
            <w:r w:rsidRPr="008C3738">
              <w:rPr>
                <w:lang w:val="en-US"/>
              </w:rPr>
              <w:t>CITY OF BARRIE</w:t>
            </w:r>
          </w:p>
        </w:tc>
      </w:tr>
      <w:tr w:rsidR="001F0013" w:rsidRPr="008C3738" w14:paraId="70750720" w14:textId="77777777" w:rsidTr="007B32FF">
        <w:trPr>
          <w:trHeight w:val="300"/>
        </w:trPr>
        <w:tc>
          <w:tcPr>
            <w:tcW w:w="7792" w:type="dxa"/>
            <w:shd w:val="clear" w:color="auto" w:fill="auto"/>
            <w:noWrap/>
          </w:tcPr>
          <w:p w14:paraId="09933C17" w14:textId="175082A3" w:rsidR="001F0013" w:rsidRPr="008C3738" w:rsidRDefault="001F0013" w:rsidP="001F0013">
            <w:pPr>
              <w:pStyle w:val="TableBodyTextMIRB"/>
              <w:rPr>
                <w:lang w:val="en-US"/>
              </w:rPr>
            </w:pPr>
            <w:r w:rsidRPr="0073774B">
              <w:rPr>
                <w:lang w:val="en-US"/>
              </w:rPr>
              <w:t xml:space="preserve">CITY OF </w:t>
            </w:r>
            <w:r w:rsidR="00CA59E3">
              <w:rPr>
                <w:lang w:val="en-US"/>
              </w:rPr>
              <w:t>BRAMPTON</w:t>
            </w:r>
          </w:p>
        </w:tc>
      </w:tr>
      <w:tr w:rsidR="0063037D" w:rsidRPr="008C3738" w14:paraId="2FB23AC7" w14:textId="77777777" w:rsidTr="00AC5607">
        <w:trPr>
          <w:trHeight w:val="300"/>
        </w:trPr>
        <w:tc>
          <w:tcPr>
            <w:tcW w:w="7792" w:type="dxa"/>
            <w:shd w:val="clear" w:color="auto" w:fill="auto"/>
            <w:noWrap/>
            <w:vAlign w:val="center"/>
            <w:hideMark/>
          </w:tcPr>
          <w:p w14:paraId="17D05DFC" w14:textId="77777777" w:rsidR="0063037D" w:rsidRPr="008C3738" w:rsidRDefault="0063037D" w:rsidP="00E3510D">
            <w:pPr>
              <w:pStyle w:val="TableBodyTextMIRB"/>
            </w:pPr>
            <w:r w:rsidRPr="008C3738">
              <w:rPr>
                <w:lang w:val="en-US"/>
              </w:rPr>
              <w:t>CITY OF BRANTFORD</w:t>
            </w:r>
          </w:p>
        </w:tc>
      </w:tr>
      <w:tr w:rsidR="0063037D" w:rsidRPr="008C3738" w14:paraId="1D464B3E" w14:textId="77777777" w:rsidTr="00AC5607">
        <w:trPr>
          <w:trHeight w:val="300"/>
        </w:trPr>
        <w:tc>
          <w:tcPr>
            <w:tcW w:w="7792" w:type="dxa"/>
            <w:shd w:val="clear" w:color="auto" w:fill="auto"/>
            <w:noWrap/>
            <w:vAlign w:val="center"/>
            <w:hideMark/>
          </w:tcPr>
          <w:p w14:paraId="6385C0E7" w14:textId="77777777" w:rsidR="0063037D" w:rsidRPr="008C3738" w:rsidRDefault="0063037D" w:rsidP="00E3510D">
            <w:pPr>
              <w:pStyle w:val="TableBodyTextMIRB"/>
            </w:pPr>
            <w:r w:rsidRPr="008C3738">
              <w:rPr>
                <w:lang w:val="en-US"/>
              </w:rPr>
              <w:t>CITY OF BROCKVILLE</w:t>
            </w:r>
          </w:p>
        </w:tc>
      </w:tr>
      <w:tr w:rsidR="0063037D" w:rsidRPr="008C3738" w14:paraId="0C6219C5" w14:textId="77777777" w:rsidTr="00AC5607">
        <w:trPr>
          <w:trHeight w:val="300"/>
        </w:trPr>
        <w:tc>
          <w:tcPr>
            <w:tcW w:w="7792" w:type="dxa"/>
            <w:shd w:val="clear" w:color="auto" w:fill="auto"/>
            <w:noWrap/>
            <w:vAlign w:val="center"/>
            <w:hideMark/>
          </w:tcPr>
          <w:p w14:paraId="2CC13D86" w14:textId="77777777" w:rsidR="0063037D" w:rsidRPr="008C3738" w:rsidRDefault="0063037D" w:rsidP="00E3510D">
            <w:pPr>
              <w:pStyle w:val="TableBodyTextMIRB"/>
            </w:pPr>
            <w:r w:rsidRPr="008C3738">
              <w:rPr>
                <w:lang w:val="en-US"/>
              </w:rPr>
              <w:t>CITY OF CORNWALL</w:t>
            </w:r>
          </w:p>
        </w:tc>
      </w:tr>
      <w:tr w:rsidR="0063037D" w:rsidRPr="008C3738" w14:paraId="0BB19E06" w14:textId="77777777" w:rsidTr="00AC5607">
        <w:trPr>
          <w:trHeight w:val="300"/>
        </w:trPr>
        <w:tc>
          <w:tcPr>
            <w:tcW w:w="7792" w:type="dxa"/>
            <w:shd w:val="clear" w:color="auto" w:fill="auto"/>
            <w:noWrap/>
            <w:vAlign w:val="center"/>
            <w:hideMark/>
          </w:tcPr>
          <w:p w14:paraId="2A83571C" w14:textId="77777777" w:rsidR="0063037D" w:rsidRPr="008C3738" w:rsidRDefault="0063037D" w:rsidP="00E3510D">
            <w:pPr>
              <w:pStyle w:val="TableBodyTextMIRB"/>
            </w:pPr>
            <w:r w:rsidRPr="008C3738">
              <w:rPr>
                <w:lang w:val="en-US"/>
              </w:rPr>
              <w:t>CITY OF DRYDEN</w:t>
            </w:r>
          </w:p>
        </w:tc>
      </w:tr>
      <w:tr w:rsidR="0063037D" w:rsidRPr="008C3738" w14:paraId="25D9425A" w14:textId="77777777" w:rsidTr="00AC5607">
        <w:trPr>
          <w:trHeight w:val="300"/>
        </w:trPr>
        <w:tc>
          <w:tcPr>
            <w:tcW w:w="7792" w:type="dxa"/>
            <w:shd w:val="clear" w:color="auto" w:fill="auto"/>
            <w:noWrap/>
            <w:vAlign w:val="center"/>
          </w:tcPr>
          <w:p w14:paraId="3807FF48" w14:textId="77777777" w:rsidR="0063037D" w:rsidRPr="008C3738" w:rsidRDefault="0063037D" w:rsidP="00E3510D">
            <w:pPr>
              <w:pStyle w:val="TableBodyTextMIRB"/>
              <w:rPr>
                <w:lang w:val="en-US"/>
              </w:rPr>
            </w:pPr>
            <w:r>
              <w:rPr>
                <w:lang w:val="en-US"/>
              </w:rPr>
              <w:t>CITY OF ELLIOT LAKE</w:t>
            </w:r>
          </w:p>
        </w:tc>
      </w:tr>
      <w:tr w:rsidR="0063037D" w:rsidRPr="008C3738" w14:paraId="350AE8DE" w14:textId="77777777" w:rsidTr="00AC5607">
        <w:trPr>
          <w:trHeight w:val="300"/>
        </w:trPr>
        <w:tc>
          <w:tcPr>
            <w:tcW w:w="7792" w:type="dxa"/>
            <w:shd w:val="clear" w:color="auto" w:fill="auto"/>
            <w:noWrap/>
            <w:vAlign w:val="center"/>
            <w:hideMark/>
          </w:tcPr>
          <w:p w14:paraId="1AD33E54" w14:textId="77777777" w:rsidR="0063037D" w:rsidRPr="008C3738" w:rsidRDefault="0063037D" w:rsidP="00E3510D">
            <w:pPr>
              <w:pStyle w:val="TableBodyTextMIRB"/>
            </w:pPr>
            <w:r w:rsidRPr="008C3738">
              <w:rPr>
                <w:lang w:val="en-US"/>
              </w:rPr>
              <w:t>CITY OF GREATER SUDBURY</w:t>
            </w:r>
          </w:p>
        </w:tc>
      </w:tr>
      <w:tr w:rsidR="0063037D" w:rsidRPr="008C3738" w14:paraId="1EB3B502" w14:textId="77777777" w:rsidTr="00AC5607">
        <w:trPr>
          <w:trHeight w:val="300"/>
        </w:trPr>
        <w:tc>
          <w:tcPr>
            <w:tcW w:w="7792" w:type="dxa"/>
            <w:shd w:val="clear" w:color="auto" w:fill="auto"/>
            <w:noWrap/>
            <w:vAlign w:val="center"/>
            <w:hideMark/>
          </w:tcPr>
          <w:p w14:paraId="7E946A01" w14:textId="77777777" w:rsidR="0063037D" w:rsidRPr="008C3738" w:rsidRDefault="0063037D" w:rsidP="00E3510D">
            <w:pPr>
              <w:pStyle w:val="TableBodyTextMIRB"/>
            </w:pPr>
            <w:r w:rsidRPr="008C3738">
              <w:rPr>
                <w:lang w:val="en-US"/>
              </w:rPr>
              <w:t>CITY OF GUELPH</w:t>
            </w:r>
          </w:p>
        </w:tc>
      </w:tr>
      <w:tr w:rsidR="0063037D" w:rsidRPr="008C3738" w14:paraId="2F317D72" w14:textId="77777777" w:rsidTr="00AC5607">
        <w:trPr>
          <w:trHeight w:val="300"/>
        </w:trPr>
        <w:tc>
          <w:tcPr>
            <w:tcW w:w="7792" w:type="dxa"/>
            <w:shd w:val="clear" w:color="auto" w:fill="auto"/>
            <w:noWrap/>
            <w:vAlign w:val="center"/>
            <w:hideMark/>
          </w:tcPr>
          <w:p w14:paraId="6F33BEF4" w14:textId="77777777" w:rsidR="0063037D" w:rsidRPr="008C3738" w:rsidRDefault="0063037D" w:rsidP="00E3510D">
            <w:pPr>
              <w:pStyle w:val="TableBodyTextMIRB"/>
            </w:pPr>
            <w:r w:rsidRPr="008C3738">
              <w:rPr>
                <w:lang w:val="en-US"/>
              </w:rPr>
              <w:t>CITY OF HAMILTON</w:t>
            </w:r>
          </w:p>
        </w:tc>
      </w:tr>
      <w:tr w:rsidR="0063037D" w:rsidRPr="008C3738" w14:paraId="3C0B3B89" w14:textId="77777777" w:rsidTr="00AC5607">
        <w:trPr>
          <w:trHeight w:val="300"/>
        </w:trPr>
        <w:tc>
          <w:tcPr>
            <w:tcW w:w="7792" w:type="dxa"/>
            <w:shd w:val="clear" w:color="auto" w:fill="auto"/>
            <w:noWrap/>
            <w:vAlign w:val="center"/>
            <w:hideMark/>
          </w:tcPr>
          <w:p w14:paraId="18A639FC" w14:textId="77777777" w:rsidR="0063037D" w:rsidRPr="008C3738" w:rsidRDefault="0063037D" w:rsidP="00E3510D">
            <w:pPr>
              <w:pStyle w:val="TableBodyTextMIRB"/>
            </w:pPr>
            <w:r w:rsidRPr="008C3738">
              <w:rPr>
                <w:lang w:val="en-US"/>
              </w:rPr>
              <w:t>CITY OF KAWARTHA LAKES</w:t>
            </w:r>
          </w:p>
        </w:tc>
      </w:tr>
      <w:tr w:rsidR="0063037D" w:rsidRPr="008C3738" w14:paraId="5B842AF3" w14:textId="77777777" w:rsidTr="00AC5607">
        <w:trPr>
          <w:trHeight w:val="300"/>
        </w:trPr>
        <w:tc>
          <w:tcPr>
            <w:tcW w:w="7792" w:type="dxa"/>
            <w:shd w:val="clear" w:color="auto" w:fill="auto"/>
            <w:noWrap/>
            <w:vAlign w:val="center"/>
            <w:hideMark/>
          </w:tcPr>
          <w:p w14:paraId="15F7B915" w14:textId="77777777" w:rsidR="0063037D" w:rsidRPr="008C3738" w:rsidRDefault="0063037D" w:rsidP="00E3510D">
            <w:pPr>
              <w:pStyle w:val="TableBodyTextMIRB"/>
            </w:pPr>
            <w:r w:rsidRPr="008C3738">
              <w:rPr>
                <w:lang w:val="en-US"/>
              </w:rPr>
              <w:t>CITY OF KENORA</w:t>
            </w:r>
          </w:p>
        </w:tc>
      </w:tr>
      <w:tr w:rsidR="0063037D" w:rsidRPr="008C3738" w14:paraId="13F7CEFB" w14:textId="77777777" w:rsidTr="00AC5607">
        <w:trPr>
          <w:trHeight w:val="300"/>
        </w:trPr>
        <w:tc>
          <w:tcPr>
            <w:tcW w:w="7792" w:type="dxa"/>
            <w:shd w:val="clear" w:color="auto" w:fill="auto"/>
            <w:noWrap/>
            <w:vAlign w:val="center"/>
            <w:hideMark/>
          </w:tcPr>
          <w:p w14:paraId="7870A1B0" w14:textId="77777777" w:rsidR="0063037D" w:rsidRPr="008C3738" w:rsidRDefault="0063037D" w:rsidP="00E3510D">
            <w:pPr>
              <w:pStyle w:val="TableBodyTextMIRB"/>
            </w:pPr>
            <w:r w:rsidRPr="008C3738">
              <w:rPr>
                <w:lang w:val="en-US"/>
              </w:rPr>
              <w:t>CITY OF KINGSTON</w:t>
            </w:r>
          </w:p>
        </w:tc>
      </w:tr>
      <w:tr w:rsidR="0063037D" w:rsidRPr="008C3738" w14:paraId="499A548C" w14:textId="77777777" w:rsidTr="00AC5607">
        <w:trPr>
          <w:trHeight w:val="300"/>
        </w:trPr>
        <w:tc>
          <w:tcPr>
            <w:tcW w:w="7792" w:type="dxa"/>
            <w:shd w:val="clear" w:color="auto" w:fill="auto"/>
            <w:noWrap/>
            <w:vAlign w:val="center"/>
            <w:hideMark/>
          </w:tcPr>
          <w:p w14:paraId="24CC3858" w14:textId="77777777" w:rsidR="0063037D" w:rsidRPr="008C3738" w:rsidRDefault="0063037D" w:rsidP="00E3510D">
            <w:pPr>
              <w:pStyle w:val="TableBodyTextMIRB"/>
            </w:pPr>
            <w:r w:rsidRPr="008C3738">
              <w:rPr>
                <w:lang w:val="en-US"/>
              </w:rPr>
              <w:t>CITY OF LONDON</w:t>
            </w:r>
          </w:p>
        </w:tc>
      </w:tr>
      <w:tr w:rsidR="007453A4" w:rsidRPr="008C3738" w14:paraId="64B1B774" w14:textId="77777777" w:rsidTr="00E929D4">
        <w:trPr>
          <w:trHeight w:val="300"/>
        </w:trPr>
        <w:tc>
          <w:tcPr>
            <w:tcW w:w="7792" w:type="dxa"/>
            <w:shd w:val="clear" w:color="auto" w:fill="auto"/>
            <w:noWrap/>
          </w:tcPr>
          <w:p w14:paraId="698D16D4" w14:textId="3F405098" w:rsidR="007453A4" w:rsidRPr="008C3738" w:rsidRDefault="007453A4" w:rsidP="007453A4">
            <w:pPr>
              <w:pStyle w:val="TableBodyTextMIRB"/>
              <w:rPr>
                <w:lang w:val="en-US"/>
              </w:rPr>
            </w:pPr>
            <w:r w:rsidRPr="008C3738">
              <w:rPr>
                <w:lang w:val="en-US"/>
              </w:rPr>
              <w:t>CITY OF</w:t>
            </w:r>
            <w:r>
              <w:rPr>
                <w:lang w:val="en-US"/>
              </w:rPr>
              <w:t xml:space="preserve"> MISSISSAUGA</w:t>
            </w:r>
          </w:p>
        </w:tc>
      </w:tr>
      <w:tr w:rsidR="0063037D" w:rsidRPr="008C3738" w14:paraId="6002F4C1" w14:textId="77777777" w:rsidTr="00AC5607">
        <w:trPr>
          <w:trHeight w:val="300"/>
        </w:trPr>
        <w:tc>
          <w:tcPr>
            <w:tcW w:w="7792" w:type="dxa"/>
            <w:shd w:val="clear" w:color="auto" w:fill="auto"/>
            <w:noWrap/>
            <w:vAlign w:val="center"/>
            <w:hideMark/>
          </w:tcPr>
          <w:p w14:paraId="40AA4AC3" w14:textId="77777777" w:rsidR="0063037D" w:rsidRPr="008C3738" w:rsidRDefault="0063037D" w:rsidP="00E3510D">
            <w:pPr>
              <w:pStyle w:val="TableBodyTextMIRB"/>
            </w:pPr>
            <w:r w:rsidRPr="008C3738">
              <w:rPr>
                <w:lang w:val="en-US"/>
              </w:rPr>
              <w:t>CITY OF OTTAWA</w:t>
            </w:r>
          </w:p>
        </w:tc>
      </w:tr>
      <w:tr w:rsidR="0063037D" w:rsidRPr="008C3738" w14:paraId="48E38962" w14:textId="77777777" w:rsidTr="00AC5607">
        <w:trPr>
          <w:trHeight w:val="300"/>
        </w:trPr>
        <w:tc>
          <w:tcPr>
            <w:tcW w:w="7792" w:type="dxa"/>
            <w:shd w:val="clear" w:color="auto" w:fill="auto"/>
            <w:noWrap/>
            <w:vAlign w:val="center"/>
            <w:hideMark/>
          </w:tcPr>
          <w:p w14:paraId="6C7468C0" w14:textId="77777777" w:rsidR="0063037D" w:rsidRPr="008C3738" w:rsidRDefault="0063037D" w:rsidP="00E3510D">
            <w:pPr>
              <w:pStyle w:val="TableBodyTextMIRB"/>
            </w:pPr>
            <w:r w:rsidRPr="008C3738">
              <w:rPr>
                <w:lang w:val="en-US"/>
              </w:rPr>
              <w:t>CITY OF PETERBOROUGH</w:t>
            </w:r>
          </w:p>
        </w:tc>
      </w:tr>
      <w:tr w:rsidR="0063037D" w:rsidRPr="008C3738" w14:paraId="7696A9DC" w14:textId="77777777" w:rsidTr="00AC5607">
        <w:trPr>
          <w:trHeight w:val="300"/>
        </w:trPr>
        <w:tc>
          <w:tcPr>
            <w:tcW w:w="7792" w:type="dxa"/>
            <w:shd w:val="clear" w:color="auto" w:fill="auto"/>
            <w:noWrap/>
            <w:vAlign w:val="center"/>
            <w:hideMark/>
          </w:tcPr>
          <w:p w14:paraId="5C1A435A" w14:textId="77777777" w:rsidR="0063037D" w:rsidRPr="008C3738" w:rsidRDefault="0063037D" w:rsidP="00E3510D">
            <w:pPr>
              <w:pStyle w:val="TableBodyTextMIRB"/>
            </w:pPr>
            <w:r w:rsidRPr="008C3738">
              <w:rPr>
                <w:lang w:val="en-US"/>
              </w:rPr>
              <w:t>CITY OF QUINTE WEST</w:t>
            </w:r>
          </w:p>
        </w:tc>
      </w:tr>
      <w:tr w:rsidR="0063037D" w:rsidRPr="008C3738" w14:paraId="3AFDADE0" w14:textId="77777777" w:rsidTr="00AC5607">
        <w:trPr>
          <w:trHeight w:val="300"/>
        </w:trPr>
        <w:tc>
          <w:tcPr>
            <w:tcW w:w="7792" w:type="dxa"/>
            <w:shd w:val="clear" w:color="auto" w:fill="auto"/>
            <w:noWrap/>
            <w:vAlign w:val="center"/>
            <w:hideMark/>
          </w:tcPr>
          <w:p w14:paraId="0CFF58C8" w14:textId="77777777" w:rsidR="0063037D" w:rsidRPr="008C3738" w:rsidRDefault="0063037D" w:rsidP="00E3510D">
            <w:pPr>
              <w:pStyle w:val="TableBodyTextMIRB"/>
            </w:pPr>
            <w:r w:rsidRPr="008C3738">
              <w:rPr>
                <w:lang w:val="en-US"/>
              </w:rPr>
              <w:t>CITY OF SAULT STE. MARIE</w:t>
            </w:r>
          </w:p>
        </w:tc>
      </w:tr>
      <w:tr w:rsidR="0063037D" w:rsidRPr="008C3738" w14:paraId="08474B5C" w14:textId="77777777" w:rsidTr="00AC5607">
        <w:trPr>
          <w:trHeight w:val="300"/>
        </w:trPr>
        <w:tc>
          <w:tcPr>
            <w:tcW w:w="7792" w:type="dxa"/>
            <w:shd w:val="clear" w:color="auto" w:fill="auto"/>
            <w:noWrap/>
            <w:vAlign w:val="center"/>
            <w:hideMark/>
          </w:tcPr>
          <w:p w14:paraId="31042D36" w14:textId="77777777" w:rsidR="0063037D" w:rsidRPr="008C3738" w:rsidRDefault="0063037D" w:rsidP="00E3510D">
            <w:pPr>
              <w:pStyle w:val="TableBodyTextMIRB"/>
            </w:pPr>
            <w:r w:rsidRPr="008C3738">
              <w:rPr>
                <w:lang w:val="en-US"/>
              </w:rPr>
              <w:t>CITY OF STRATFORD</w:t>
            </w:r>
          </w:p>
        </w:tc>
      </w:tr>
      <w:tr w:rsidR="0063037D" w:rsidRPr="008C3738" w14:paraId="795E5A6C" w14:textId="77777777" w:rsidTr="00AC5607">
        <w:trPr>
          <w:trHeight w:val="300"/>
        </w:trPr>
        <w:tc>
          <w:tcPr>
            <w:tcW w:w="7792" w:type="dxa"/>
            <w:shd w:val="clear" w:color="auto" w:fill="auto"/>
            <w:noWrap/>
            <w:vAlign w:val="center"/>
            <w:hideMark/>
          </w:tcPr>
          <w:p w14:paraId="3222BAA0" w14:textId="77777777" w:rsidR="0063037D" w:rsidRPr="008C3738" w:rsidRDefault="0063037D" w:rsidP="00E3510D">
            <w:pPr>
              <w:pStyle w:val="TableBodyTextMIRB"/>
            </w:pPr>
            <w:r w:rsidRPr="008C3738">
              <w:rPr>
                <w:lang w:val="en-US"/>
              </w:rPr>
              <w:t>CITY OF TEMISKAMING SHORES</w:t>
            </w:r>
          </w:p>
        </w:tc>
      </w:tr>
      <w:tr w:rsidR="0063037D" w:rsidRPr="008C3738" w14:paraId="622743A5" w14:textId="77777777" w:rsidTr="00AC5607">
        <w:trPr>
          <w:trHeight w:val="300"/>
        </w:trPr>
        <w:tc>
          <w:tcPr>
            <w:tcW w:w="7792" w:type="dxa"/>
            <w:shd w:val="clear" w:color="auto" w:fill="auto"/>
            <w:noWrap/>
            <w:vAlign w:val="center"/>
            <w:hideMark/>
          </w:tcPr>
          <w:p w14:paraId="33BFDA52" w14:textId="77777777" w:rsidR="0063037D" w:rsidRPr="008C3738" w:rsidRDefault="0063037D" w:rsidP="00E3510D">
            <w:pPr>
              <w:pStyle w:val="TableBodyTextMIRB"/>
            </w:pPr>
            <w:r w:rsidRPr="008C3738">
              <w:rPr>
                <w:lang w:val="en-US"/>
              </w:rPr>
              <w:t>CITY OF THUNDER BAY</w:t>
            </w:r>
          </w:p>
        </w:tc>
      </w:tr>
      <w:tr w:rsidR="0063037D" w:rsidRPr="008C3738" w14:paraId="170A5F87" w14:textId="77777777" w:rsidTr="00AC5607">
        <w:trPr>
          <w:trHeight w:val="300"/>
        </w:trPr>
        <w:tc>
          <w:tcPr>
            <w:tcW w:w="7792" w:type="dxa"/>
            <w:shd w:val="clear" w:color="auto" w:fill="auto"/>
            <w:noWrap/>
            <w:vAlign w:val="center"/>
            <w:hideMark/>
          </w:tcPr>
          <w:p w14:paraId="175AF233" w14:textId="77777777" w:rsidR="0063037D" w:rsidRPr="008C3738" w:rsidRDefault="0063037D" w:rsidP="00E3510D">
            <w:pPr>
              <w:pStyle w:val="TableBodyTextMIRB"/>
            </w:pPr>
            <w:r w:rsidRPr="008C3738">
              <w:rPr>
                <w:lang w:val="en-US"/>
              </w:rPr>
              <w:t>CITY OF TIMMINS</w:t>
            </w:r>
          </w:p>
        </w:tc>
      </w:tr>
      <w:tr w:rsidR="0063037D" w:rsidRPr="008C3738" w14:paraId="7BBB1594" w14:textId="77777777" w:rsidTr="00AC5607">
        <w:trPr>
          <w:trHeight w:val="300"/>
        </w:trPr>
        <w:tc>
          <w:tcPr>
            <w:tcW w:w="7792" w:type="dxa"/>
            <w:shd w:val="clear" w:color="auto" w:fill="auto"/>
            <w:noWrap/>
            <w:vAlign w:val="center"/>
            <w:hideMark/>
          </w:tcPr>
          <w:p w14:paraId="03FF7F16" w14:textId="77777777" w:rsidR="0063037D" w:rsidRPr="008C3738" w:rsidRDefault="0063037D" w:rsidP="00E3510D">
            <w:pPr>
              <w:pStyle w:val="TableBodyTextMIRB"/>
            </w:pPr>
            <w:r w:rsidRPr="008C3738">
              <w:rPr>
                <w:lang w:val="en-US"/>
              </w:rPr>
              <w:t>CITY OF TORONTO</w:t>
            </w:r>
          </w:p>
        </w:tc>
      </w:tr>
      <w:tr w:rsidR="0063037D" w:rsidRPr="008C3738" w14:paraId="1C6E100D" w14:textId="77777777" w:rsidTr="00AC5607">
        <w:trPr>
          <w:trHeight w:val="300"/>
        </w:trPr>
        <w:tc>
          <w:tcPr>
            <w:tcW w:w="7792" w:type="dxa"/>
            <w:shd w:val="clear" w:color="auto" w:fill="auto"/>
            <w:noWrap/>
            <w:vAlign w:val="center"/>
            <w:hideMark/>
          </w:tcPr>
          <w:p w14:paraId="5337BD82" w14:textId="77777777" w:rsidR="0063037D" w:rsidRPr="008C3738" w:rsidRDefault="0063037D" w:rsidP="00E3510D">
            <w:pPr>
              <w:pStyle w:val="TableBodyTextMIRB"/>
            </w:pPr>
            <w:r w:rsidRPr="008C3738">
              <w:rPr>
                <w:lang w:val="en-US"/>
              </w:rPr>
              <w:t>CITY OF WATERLOO</w:t>
            </w:r>
          </w:p>
        </w:tc>
      </w:tr>
      <w:tr w:rsidR="0063037D" w:rsidRPr="008C3738" w14:paraId="2275DAFC" w14:textId="77777777" w:rsidTr="00AC5607">
        <w:trPr>
          <w:trHeight w:val="300"/>
        </w:trPr>
        <w:tc>
          <w:tcPr>
            <w:tcW w:w="7792" w:type="dxa"/>
            <w:shd w:val="clear" w:color="auto" w:fill="auto"/>
            <w:noWrap/>
            <w:vAlign w:val="center"/>
            <w:hideMark/>
          </w:tcPr>
          <w:p w14:paraId="456A84CF" w14:textId="77777777" w:rsidR="0063037D" w:rsidRPr="008C3738" w:rsidRDefault="0063037D" w:rsidP="00E3510D">
            <w:pPr>
              <w:pStyle w:val="TableBodyTextMIRB"/>
            </w:pPr>
            <w:r w:rsidRPr="008C3738">
              <w:rPr>
                <w:lang w:val="en-US"/>
              </w:rPr>
              <w:t>CITY OF WINDSOR</w:t>
            </w:r>
          </w:p>
        </w:tc>
      </w:tr>
      <w:tr w:rsidR="0063037D" w:rsidRPr="00902B61" w14:paraId="30C37A23" w14:textId="77777777" w:rsidTr="00AC5607">
        <w:trPr>
          <w:trHeight w:val="300"/>
        </w:trPr>
        <w:tc>
          <w:tcPr>
            <w:tcW w:w="7792" w:type="dxa"/>
            <w:shd w:val="clear" w:color="auto" w:fill="auto"/>
            <w:noWrap/>
            <w:vAlign w:val="center"/>
          </w:tcPr>
          <w:p w14:paraId="1E5EAA99" w14:textId="77777777" w:rsidR="0063037D" w:rsidRPr="00902B61" w:rsidRDefault="0063037D" w:rsidP="00E3510D">
            <w:pPr>
              <w:pStyle w:val="TableBodyTextMIRB"/>
              <w:rPr>
                <w:b/>
                <w:bCs/>
                <w:lang w:val="en-US"/>
              </w:rPr>
            </w:pPr>
            <w:r w:rsidRPr="008C3738">
              <w:rPr>
                <w:lang w:val="en-US"/>
              </w:rPr>
              <w:t>COUNTY OF BRANT</w:t>
            </w:r>
          </w:p>
        </w:tc>
      </w:tr>
      <w:tr w:rsidR="0063037D" w:rsidRPr="008C3738" w14:paraId="3F47CCFA" w14:textId="77777777" w:rsidTr="00AC5607">
        <w:trPr>
          <w:trHeight w:val="300"/>
        </w:trPr>
        <w:tc>
          <w:tcPr>
            <w:tcW w:w="7792" w:type="dxa"/>
            <w:shd w:val="clear" w:color="auto" w:fill="auto"/>
            <w:noWrap/>
            <w:vAlign w:val="center"/>
            <w:hideMark/>
          </w:tcPr>
          <w:p w14:paraId="5631604A" w14:textId="77777777" w:rsidR="0063037D" w:rsidRPr="008C3738" w:rsidRDefault="0063037D" w:rsidP="00E3510D">
            <w:pPr>
              <w:pStyle w:val="TableBodyTextMIRB"/>
            </w:pPr>
            <w:r w:rsidRPr="008C3738">
              <w:rPr>
                <w:lang w:val="en-US"/>
              </w:rPr>
              <w:t>COUNTY OF BRUCE</w:t>
            </w:r>
          </w:p>
        </w:tc>
      </w:tr>
      <w:tr w:rsidR="005D1F2B" w:rsidRPr="008C3738" w14:paraId="18B1D88E" w14:textId="77777777" w:rsidTr="00AC5607">
        <w:trPr>
          <w:trHeight w:val="300"/>
        </w:trPr>
        <w:tc>
          <w:tcPr>
            <w:tcW w:w="7792" w:type="dxa"/>
            <w:shd w:val="clear" w:color="auto" w:fill="auto"/>
            <w:noWrap/>
            <w:vAlign w:val="center"/>
          </w:tcPr>
          <w:p w14:paraId="4D92ED99" w14:textId="79CD8E7B" w:rsidR="005D1F2B" w:rsidRPr="008C3738" w:rsidRDefault="005D1F2B" w:rsidP="00E3510D">
            <w:pPr>
              <w:pStyle w:val="TableBodyTextMIRB"/>
              <w:rPr>
                <w:lang w:val="en-US"/>
              </w:rPr>
            </w:pPr>
            <w:r w:rsidRPr="00150E58">
              <w:rPr>
                <w:b/>
                <w:bCs/>
                <w:lang w:val="en-US"/>
              </w:rPr>
              <w:lastRenderedPageBreak/>
              <w:t>AGENCY NAME</w:t>
            </w:r>
          </w:p>
        </w:tc>
      </w:tr>
      <w:tr w:rsidR="0063037D" w:rsidRPr="008C3738" w14:paraId="57965498" w14:textId="77777777" w:rsidTr="00AC5607">
        <w:trPr>
          <w:trHeight w:val="300"/>
        </w:trPr>
        <w:tc>
          <w:tcPr>
            <w:tcW w:w="7792" w:type="dxa"/>
            <w:shd w:val="clear" w:color="auto" w:fill="auto"/>
            <w:noWrap/>
            <w:vAlign w:val="center"/>
            <w:hideMark/>
          </w:tcPr>
          <w:p w14:paraId="408F6158" w14:textId="77777777" w:rsidR="0063037D" w:rsidRPr="008C3738" w:rsidRDefault="0063037D" w:rsidP="00E3510D">
            <w:pPr>
              <w:pStyle w:val="TableBodyTextMIRB"/>
            </w:pPr>
            <w:r w:rsidRPr="008C3738">
              <w:rPr>
                <w:lang w:val="en-US"/>
              </w:rPr>
              <w:t>COUNTY OF DUFFERIN</w:t>
            </w:r>
          </w:p>
        </w:tc>
      </w:tr>
      <w:tr w:rsidR="0063037D" w:rsidRPr="008C3738" w14:paraId="057C3298" w14:textId="77777777" w:rsidTr="00AC5607">
        <w:trPr>
          <w:trHeight w:val="300"/>
        </w:trPr>
        <w:tc>
          <w:tcPr>
            <w:tcW w:w="7792" w:type="dxa"/>
            <w:shd w:val="clear" w:color="auto" w:fill="auto"/>
            <w:noWrap/>
            <w:vAlign w:val="center"/>
            <w:hideMark/>
          </w:tcPr>
          <w:p w14:paraId="62E4FAF3" w14:textId="77777777" w:rsidR="0063037D" w:rsidRPr="008C3738" w:rsidRDefault="0063037D" w:rsidP="00E3510D">
            <w:pPr>
              <w:pStyle w:val="TableBodyTextMIRB"/>
            </w:pPr>
            <w:r w:rsidRPr="008C3738">
              <w:rPr>
                <w:lang w:val="en-US"/>
              </w:rPr>
              <w:t>COUNTY OF ELGIN</w:t>
            </w:r>
          </w:p>
        </w:tc>
      </w:tr>
      <w:tr w:rsidR="0063037D" w:rsidRPr="008C3738" w14:paraId="077D3EE2" w14:textId="77777777" w:rsidTr="00AC5607">
        <w:trPr>
          <w:trHeight w:val="300"/>
        </w:trPr>
        <w:tc>
          <w:tcPr>
            <w:tcW w:w="7792" w:type="dxa"/>
            <w:shd w:val="clear" w:color="auto" w:fill="auto"/>
            <w:noWrap/>
            <w:vAlign w:val="center"/>
            <w:hideMark/>
          </w:tcPr>
          <w:p w14:paraId="08AD9D6E" w14:textId="77777777" w:rsidR="0063037D" w:rsidRPr="008C3738" w:rsidRDefault="0063037D" w:rsidP="00E3510D">
            <w:pPr>
              <w:pStyle w:val="TableBodyTextMIRB"/>
            </w:pPr>
            <w:r w:rsidRPr="008C3738">
              <w:rPr>
                <w:lang w:val="en-US"/>
              </w:rPr>
              <w:t>COUNTY OF ESSEX</w:t>
            </w:r>
          </w:p>
        </w:tc>
      </w:tr>
      <w:tr w:rsidR="0063037D" w:rsidRPr="008C3738" w14:paraId="01081F6A" w14:textId="77777777" w:rsidTr="00AC5607">
        <w:trPr>
          <w:trHeight w:val="300"/>
        </w:trPr>
        <w:tc>
          <w:tcPr>
            <w:tcW w:w="7792" w:type="dxa"/>
            <w:shd w:val="clear" w:color="auto" w:fill="auto"/>
            <w:noWrap/>
            <w:vAlign w:val="center"/>
            <w:hideMark/>
          </w:tcPr>
          <w:p w14:paraId="6AE2273C" w14:textId="77777777" w:rsidR="0063037D" w:rsidRPr="008C3738" w:rsidRDefault="0063037D" w:rsidP="00E3510D">
            <w:pPr>
              <w:pStyle w:val="TableBodyTextMIRB"/>
            </w:pPr>
            <w:r w:rsidRPr="008C3738">
              <w:rPr>
                <w:lang w:val="en-US"/>
              </w:rPr>
              <w:t>COUNTY OF FRONTENAC</w:t>
            </w:r>
          </w:p>
        </w:tc>
      </w:tr>
      <w:tr w:rsidR="0063037D" w:rsidRPr="008C3738" w14:paraId="1F4FABBE" w14:textId="77777777" w:rsidTr="00AC5607">
        <w:trPr>
          <w:trHeight w:val="300"/>
        </w:trPr>
        <w:tc>
          <w:tcPr>
            <w:tcW w:w="7792" w:type="dxa"/>
            <w:shd w:val="clear" w:color="auto" w:fill="auto"/>
            <w:noWrap/>
            <w:vAlign w:val="center"/>
            <w:hideMark/>
          </w:tcPr>
          <w:p w14:paraId="2FA9C74D" w14:textId="77777777" w:rsidR="0063037D" w:rsidRPr="008C3738" w:rsidRDefault="0063037D" w:rsidP="00E3510D">
            <w:pPr>
              <w:pStyle w:val="TableBodyTextMIRB"/>
            </w:pPr>
            <w:r w:rsidRPr="008C3738">
              <w:rPr>
                <w:lang w:val="en-US"/>
              </w:rPr>
              <w:t>COUNTY OF GREY</w:t>
            </w:r>
          </w:p>
        </w:tc>
      </w:tr>
      <w:tr w:rsidR="0063037D" w:rsidRPr="008C3738" w14:paraId="1516A4D2" w14:textId="77777777" w:rsidTr="00AC5607">
        <w:trPr>
          <w:trHeight w:val="300"/>
        </w:trPr>
        <w:tc>
          <w:tcPr>
            <w:tcW w:w="7792" w:type="dxa"/>
            <w:shd w:val="clear" w:color="auto" w:fill="auto"/>
            <w:noWrap/>
            <w:vAlign w:val="center"/>
            <w:hideMark/>
          </w:tcPr>
          <w:p w14:paraId="4E7C640A" w14:textId="77777777" w:rsidR="0063037D" w:rsidRPr="008C3738" w:rsidRDefault="0063037D" w:rsidP="00E3510D">
            <w:pPr>
              <w:pStyle w:val="TableBodyTextMIRB"/>
            </w:pPr>
            <w:r w:rsidRPr="008C3738">
              <w:rPr>
                <w:lang w:val="en-US"/>
              </w:rPr>
              <w:t>COUNTY OF HALIBURTON</w:t>
            </w:r>
          </w:p>
        </w:tc>
      </w:tr>
      <w:tr w:rsidR="0063037D" w:rsidRPr="008C3738" w14:paraId="2C35DF93" w14:textId="77777777" w:rsidTr="00AC5607">
        <w:trPr>
          <w:trHeight w:val="300"/>
        </w:trPr>
        <w:tc>
          <w:tcPr>
            <w:tcW w:w="7792" w:type="dxa"/>
            <w:shd w:val="clear" w:color="auto" w:fill="auto"/>
            <w:noWrap/>
            <w:vAlign w:val="center"/>
            <w:hideMark/>
          </w:tcPr>
          <w:p w14:paraId="20BDCB88" w14:textId="77777777" w:rsidR="0063037D" w:rsidRPr="008C3738" w:rsidRDefault="0063037D" w:rsidP="00E3510D">
            <w:pPr>
              <w:pStyle w:val="TableBodyTextMIRB"/>
            </w:pPr>
            <w:r w:rsidRPr="008C3738">
              <w:rPr>
                <w:lang w:val="en-US"/>
              </w:rPr>
              <w:t>COUNTY OF HASTINGS</w:t>
            </w:r>
          </w:p>
        </w:tc>
      </w:tr>
      <w:tr w:rsidR="0063037D" w:rsidRPr="008C3738" w14:paraId="7C0C4A42" w14:textId="77777777" w:rsidTr="00AC5607">
        <w:trPr>
          <w:trHeight w:val="300"/>
        </w:trPr>
        <w:tc>
          <w:tcPr>
            <w:tcW w:w="7792" w:type="dxa"/>
            <w:shd w:val="clear" w:color="auto" w:fill="auto"/>
            <w:noWrap/>
            <w:vAlign w:val="center"/>
            <w:hideMark/>
          </w:tcPr>
          <w:p w14:paraId="29CEC29A" w14:textId="77777777" w:rsidR="0063037D" w:rsidRPr="008C3738" w:rsidRDefault="0063037D" w:rsidP="00E3510D">
            <w:pPr>
              <w:pStyle w:val="TableBodyTextMIRB"/>
            </w:pPr>
            <w:r w:rsidRPr="008C3738">
              <w:rPr>
                <w:lang w:val="en-US"/>
              </w:rPr>
              <w:t>COUNTY OF HURON</w:t>
            </w:r>
          </w:p>
        </w:tc>
      </w:tr>
      <w:tr w:rsidR="0063037D" w:rsidRPr="008C3738" w14:paraId="07C975C6" w14:textId="77777777" w:rsidTr="00AC5607">
        <w:trPr>
          <w:trHeight w:val="300"/>
        </w:trPr>
        <w:tc>
          <w:tcPr>
            <w:tcW w:w="7792" w:type="dxa"/>
            <w:shd w:val="clear" w:color="auto" w:fill="auto"/>
            <w:noWrap/>
            <w:vAlign w:val="center"/>
            <w:hideMark/>
          </w:tcPr>
          <w:p w14:paraId="7E89CEA4" w14:textId="77777777" w:rsidR="0063037D" w:rsidRPr="008C3738" w:rsidRDefault="0063037D" w:rsidP="00E3510D">
            <w:pPr>
              <w:pStyle w:val="TableBodyTextMIRB"/>
            </w:pPr>
            <w:r w:rsidRPr="008C3738">
              <w:rPr>
                <w:lang w:val="en-US"/>
              </w:rPr>
              <w:t>COUNTY OF LAMBTON</w:t>
            </w:r>
          </w:p>
        </w:tc>
      </w:tr>
      <w:tr w:rsidR="0063037D" w:rsidRPr="008C3738" w14:paraId="664E5148" w14:textId="77777777" w:rsidTr="00AC5607">
        <w:trPr>
          <w:trHeight w:val="300"/>
        </w:trPr>
        <w:tc>
          <w:tcPr>
            <w:tcW w:w="7792" w:type="dxa"/>
            <w:shd w:val="clear" w:color="auto" w:fill="auto"/>
            <w:noWrap/>
            <w:vAlign w:val="center"/>
            <w:hideMark/>
          </w:tcPr>
          <w:p w14:paraId="56B7DAB6" w14:textId="77777777" w:rsidR="0063037D" w:rsidRPr="008C3738" w:rsidRDefault="0063037D" w:rsidP="00E3510D">
            <w:pPr>
              <w:pStyle w:val="TableBodyTextMIRB"/>
            </w:pPr>
            <w:r w:rsidRPr="008C3738">
              <w:rPr>
                <w:lang w:val="en-US"/>
              </w:rPr>
              <w:t>COUNTY OF LANARK</w:t>
            </w:r>
          </w:p>
        </w:tc>
      </w:tr>
      <w:tr w:rsidR="0063037D" w:rsidRPr="008C3738" w14:paraId="0A260E3A" w14:textId="77777777" w:rsidTr="00AC5607">
        <w:trPr>
          <w:trHeight w:val="300"/>
        </w:trPr>
        <w:tc>
          <w:tcPr>
            <w:tcW w:w="7792" w:type="dxa"/>
            <w:shd w:val="clear" w:color="auto" w:fill="auto"/>
            <w:noWrap/>
            <w:vAlign w:val="center"/>
            <w:hideMark/>
          </w:tcPr>
          <w:p w14:paraId="659116D6" w14:textId="77777777" w:rsidR="0063037D" w:rsidRPr="008C3738" w:rsidRDefault="0063037D" w:rsidP="00E3510D">
            <w:pPr>
              <w:pStyle w:val="TableBodyTextMIRB"/>
            </w:pPr>
            <w:r w:rsidRPr="008C3738">
              <w:rPr>
                <w:lang w:val="en-US"/>
              </w:rPr>
              <w:t>COUNTY OF LENNOX AND ADDINGTON</w:t>
            </w:r>
          </w:p>
        </w:tc>
      </w:tr>
      <w:tr w:rsidR="0063037D" w:rsidRPr="008C3738" w14:paraId="1EB73866" w14:textId="77777777" w:rsidTr="00AC5607">
        <w:trPr>
          <w:trHeight w:val="300"/>
        </w:trPr>
        <w:tc>
          <w:tcPr>
            <w:tcW w:w="7792" w:type="dxa"/>
            <w:shd w:val="clear" w:color="auto" w:fill="auto"/>
            <w:noWrap/>
            <w:vAlign w:val="center"/>
            <w:hideMark/>
          </w:tcPr>
          <w:p w14:paraId="70FC6B8F" w14:textId="77777777" w:rsidR="0063037D" w:rsidRPr="008C3738" w:rsidRDefault="0063037D" w:rsidP="00E3510D">
            <w:pPr>
              <w:pStyle w:val="TableBodyTextMIRB"/>
            </w:pPr>
            <w:r w:rsidRPr="008C3738">
              <w:rPr>
                <w:lang w:val="en-US"/>
              </w:rPr>
              <w:t>COUNTY OF MIDDLESEX</w:t>
            </w:r>
          </w:p>
        </w:tc>
      </w:tr>
      <w:tr w:rsidR="0063037D" w:rsidRPr="008C3738" w14:paraId="48A41786" w14:textId="77777777" w:rsidTr="00AC5607">
        <w:trPr>
          <w:trHeight w:val="300"/>
        </w:trPr>
        <w:tc>
          <w:tcPr>
            <w:tcW w:w="7792" w:type="dxa"/>
            <w:shd w:val="clear" w:color="auto" w:fill="auto"/>
            <w:noWrap/>
            <w:vAlign w:val="center"/>
            <w:hideMark/>
          </w:tcPr>
          <w:p w14:paraId="75FB66CF" w14:textId="77777777" w:rsidR="0063037D" w:rsidRPr="008C3738" w:rsidRDefault="0063037D" w:rsidP="00E3510D">
            <w:pPr>
              <w:pStyle w:val="TableBodyTextMIRB"/>
            </w:pPr>
            <w:r w:rsidRPr="008C3738">
              <w:rPr>
                <w:lang w:val="en-US"/>
              </w:rPr>
              <w:t>COUNTY OF NORTHUMBERLAND</w:t>
            </w:r>
          </w:p>
        </w:tc>
      </w:tr>
      <w:tr w:rsidR="0063037D" w:rsidRPr="008C3738" w14:paraId="2EFA5379" w14:textId="77777777" w:rsidTr="00AC5607">
        <w:trPr>
          <w:trHeight w:val="300"/>
        </w:trPr>
        <w:tc>
          <w:tcPr>
            <w:tcW w:w="7792" w:type="dxa"/>
            <w:shd w:val="clear" w:color="auto" w:fill="auto"/>
            <w:noWrap/>
            <w:vAlign w:val="center"/>
            <w:hideMark/>
          </w:tcPr>
          <w:p w14:paraId="5A274120" w14:textId="77777777" w:rsidR="0063037D" w:rsidRPr="008C3738" w:rsidRDefault="0063037D" w:rsidP="00E3510D">
            <w:pPr>
              <w:pStyle w:val="TableBodyTextMIRB"/>
            </w:pPr>
            <w:r w:rsidRPr="008C3738">
              <w:rPr>
                <w:lang w:val="en-US"/>
              </w:rPr>
              <w:t>COUNTY OF OXFORD</w:t>
            </w:r>
          </w:p>
        </w:tc>
      </w:tr>
      <w:tr w:rsidR="0063037D" w:rsidRPr="008C3738" w14:paraId="2D9D7C7D" w14:textId="77777777" w:rsidTr="00AC5607">
        <w:trPr>
          <w:trHeight w:val="300"/>
        </w:trPr>
        <w:tc>
          <w:tcPr>
            <w:tcW w:w="7792" w:type="dxa"/>
            <w:shd w:val="clear" w:color="auto" w:fill="auto"/>
            <w:noWrap/>
            <w:vAlign w:val="center"/>
            <w:hideMark/>
          </w:tcPr>
          <w:p w14:paraId="5461238B" w14:textId="77777777" w:rsidR="0063037D" w:rsidRPr="008C3738" w:rsidRDefault="0063037D" w:rsidP="00E3510D">
            <w:pPr>
              <w:pStyle w:val="TableBodyTextMIRB"/>
            </w:pPr>
            <w:r w:rsidRPr="008C3738">
              <w:rPr>
                <w:lang w:val="en-US"/>
              </w:rPr>
              <w:t>COUNTY OF PERTH</w:t>
            </w:r>
          </w:p>
        </w:tc>
      </w:tr>
      <w:tr w:rsidR="0063037D" w:rsidRPr="008C3738" w14:paraId="3E616B9D" w14:textId="77777777" w:rsidTr="00AC5607">
        <w:trPr>
          <w:trHeight w:val="300"/>
        </w:trPr>
        <w:tc>
          <w:tcPr>
            <w:tcW w:w="7792" w:type="dxa"/>
            <w:shd w:val="clear" w:color="auto" w:fill="auto"/>
            <w:noWrap/>
            <w:vAlign w:val="center"/>
            <w:hideMark/>
          </w:tcPr>
          <w:p w14:paraId="0DBD9DF5" w14:textId="77777777" w:rsidR="0063037D" w:rsidRPr="008C3738" w:rsidRDefault="0063037D" w:rsidP="00E3510D">
            <w:pPr>
              <w:pStyle w:val="TableBodyTextMIRB"/>
            </w:pPr>
            <w:r w:rsidRPr="008C3738">
              <w:rPr>
                <w:lang w:val="en-US"/>
              </w:rPr>
              <w:t>COUNTY OF PETERBOROUGH</w:t>
            </w:r>
          </w:p>
        </w:tc>
      </w:tr>
      <w:tr w:rsidR="0063037D" w:rsidRPr="008C3738" w14:paraId="177D98EE" w14:textId="77777777" w:rsidTr="00AC5607">
        <w:trPr>
          <w:trHeight w:val="300"/>
        </w:trPr>
        <w:tc>
          <w:tcPr>
            <w:tcW w:w="7792" w:type="dxa"/>
            <w:shd w:val="clear" w:color="auto" w:fill="auto"/>
            <w:noWrap/>
            <w:vAlign w:val="center"/>
          </w:tcPr>
          <w:p w14:paraId="3A6A34EF" w14:textId="77777777" w:rsidR="0063037D" w:rsidRPr="008C3738" w:rsidRDefault="0063037D" w:rsidP="00E3510D">
            <w:pPr>
              <w:pStyle w:val="TableBodyTextMIRB"/>
              <w:rPr>
                <w:lang w:val="en-US"/>
              </w:rPr>
            </w:pPr>
            <w:r>
              <w:rPr>
                <w:lang w:val="en-US"/>
              </w:rPr>
              <w:t>COUNTY OF PRINCE EDWARD</w:t>
            </w:r>
          </w:p>
        </w:tc>
      </w:tr>
      <w:tr w:rsidR="0063037D" w:rsidRPr="008C3738" w14:paraId="4041BD5F" w14:textId="77777777" w:rsidTr="00AC5607">
        <w:trPr>
          <w:trHeight w:val="300"/>
        </w:trPr>
        <w:tc>
          <w:tcPr>
            <w:tcW w:w="7792" w:type="dxa"/>
            <w:shd w:val="clear" w:color="auto" w:fill="auto"/>
            <w:noWrap/>
            <w:vAlign w:val="center"/>
            <w:hideMark/>
          </w:tcPr>
          <w:p w14:paraId="4860AFB6" w14:textId="77777777" w:rsidR="0063037D" w:rsidRPr="008C3738" w:rsidRDefault="0063037D" w:rsidP="00E3510D">
            <w:pPr>
              <w:pStyle w:val="TableBodyTextMIRB"/>
            </w:pPr>
            <w:r w:rsidRPr="008C3738">
              <w:rPr>
                <w:lang w:val="en-US"/>
              </w:rPr>
              <w:t>COUNTY OF RENFREW</w:t>
            </w:r>
          </w:p>
        </w:tc>
      </w:tr>
      <w:tr w:rsidR="0063037D" w:rsidRPr="008C3738" w14:paraId="788F6F09" w14:textId="77777777" w:rsidTr="00AC5607">
        <w:trPr>
          <w:trHeight w:val="300"/>
        </w:trPr>
        <w:tc>
          <w:tcPr>
            <w:tcW w:w="7792" w:type="dxa"/>
            <w:shd w:val="clear" w:color="auto" w:fill="auto"/>
            <w:noWrap/>
            <w:vAlign w:val="center"/>
            <w:hideMark/>
          </w:tcPr>
          <w:p w14:paraId="350AC0B3" w14:textId="77777777" w:rsidR="0063037D" w:rsidRPr="008C3738" w:rsidRDefault="0063037D" w:rsidP="00E3510D">
            <w:pPr>
              <w:pStyle w:val="TableBodyTextMIRB"/>
            </w:pPr>
            <w:r w:rsidRPr="008C3738">
              <w:rPr>
                <w:lang w:val="en-US"/>
              </w:rPr>
              <w:t>COUNTY OF SIMCOE</w:t>
            </w:r>
          </w:p>
        </w:tc>
      </w:tr>
      <w:tr w:rsidR="0063037D" w:rsidRPr="008C3738" w14:paraId="6F6CEC15" w14:textId="77777777" w:rsidTr="00AC5607">
        <w:trPr>
          <w:trHeight w:val="300"/>
        </w:trPr>
        <w:tc>
          <w:tcPr>
            <w:tcW w:w="7792" w:type="dxa"/>
            <w:shd w:val="clear" w:color="auto" w:fill="auto"/>
            <w:noWrap/>
            <w:vAlign w:val="center"/>
            <w:hideMark/>
          </w:tcPr>
          <w:p w14:paraId="31A3AE92" w14:textId="77777777" w:rsidR="0063037D" w:rsidRPr="008C3738" w:rsidRDefault="0063037D" w:rsidP="00E3510D">
            <w:pPr>
              <w:pStyle w:val="TableBodyTextMIRB"/>
            </w:pPr>
            <w:r w:rsidRPr="008C3738">
              <w:rPr>
                <w:lang w:val="en-US"/>
              </w:rPr>
              <w:t>COUNTY OF WELLINGTON</w:t>
            </w:r>
          </w:p>
        </w:tc>
      </w:tr>
      <w:tr w:rsidR="0063037D" w:rsidRPr="008C3738" w14:paraId="4B7851AE" w14:textId="77777777" w:rsidTr="00AC5607">
        <w:trPr>
          <w:trHeight w:val="300"/>
        </w:trPr>
        <w:tc>
          <w:tcPr>
            <w:tcW w:w="7792" w:type="dxa"/>
            <w:shd w:val="clear" w:color="auto" w:fill="auto"/>
            <w:noWrap/>
            <w:vAlign w:val="center"/>
            <w:hideMark/>
          </w:tcPr>
          <w:p w14:paraId="40A9C1B0" w14:textId="77777777" w:rsidR="0063037D" w:rsidRPr="008C3738" w:rsidRDefault="0063037D" w:rsidP="00E3510D">
            <w:pPr>
              <w:pStyle w:val="TableBodyTextMIRB"/>
            </w:pPr>
            <w:r w:rsidRPr="008C3738">
              <w:rPr>
                <w:lang w:val="en-US"/>
              </w:rPr>
              <w:t>DISTRICT MUNICIPALITY OF MUSKOKA</w:t>
            </w:r>
          </w:p>
        </w:tc>
      </w:tr>
      <w:tr w:rsidR="0063037D" w:rsidRPr="008C3738" w14:paraId="4626798E" w14:textId="77777777" w:rsidTr="00AC5607">
        <w:trPr>
          <w:trHeight w:val="300"/>
        </w:trPr>
        <w:tc>
          <w:tcPr>
            <w:tcW w:w="7792" w:type="dxa"/>
            <w:shd w:val="clear" w:color="auto" w:fill="auto"/>
            <w:noWrap/>
            <w:vAlign w:val="center"/>
            <w:hideMark/>
          </w:tcPr>
          <w:p w14:paraId="61E26AC2" w14:textId="77777777" w:rsidR="0063037D" w:rsidRPr="008C3738" w:rsidRDefault="0063037D" w:rsidP="00E3510D">
            <w:pPr>
              <w:pStyle w:val="TableBodyTextMIRB"/>
            </w:pPr>
            <w:r w:rsidRPr="008C3738">
              <w:rPr>
                <w:lang w:val="en-US"/>
              </w:rPr>
              <w:t>DISTRICT OF NIPISSING</w:t>
            </w:r>
          </w:p>
        </w:tc>
      </w:tr>
      <w:tr w:rsidR="0063037D" w:rsidRPr="008C3738" w14:paraId="4A240312" w14:textId="77777777" w:rsidTr="00AC5607">
        <w:trPr>
          <w:trHeight w:val="300"/>
        </w:trPr>
        <w:tc>
          <w:tcPr>
            <w:tcW w:w="7792" w:type="dxa"/>
            <w:shd w:val="clear" w:color="auto" w:fill="auto"/>
            <w:noWrap/>
            <w:vAlign w:val="center"/>
            <w:hideMark/>
          </w:tcPr>
          <w:p w14:paraId="4D1217B3" w14:textId="77777777" w:rsidR="0063037D" w:rsidRPr="008C3738" w:rsidRDefault="0063037D" w:rsidP="00E3510D">
            <w:pPr>
              <w:pStyle w:val="TableBodyTextMIRB"/>
            </w:pPr>
            <w:r w:rsidRPr="008C3738">
              <w:rPr>
                <w:lang w:val="en-US"/>
              </w:rPr>
              <w:t>DISTRICT OF PARRY SOUND</w:t>
            </w:r>
          </w:p>
        </w:tc>
      </w:tr>
      <w:tr w:rsidR="0063037D" w:rsidRPr="008C3738" w14:paraId="48F5272D" w14:textId="77777777" w:rsidTr="00AC5607">
        <w:trPr>
          <w:trHeight w:val="300"/>
        </w:trPr>
        <w:tc>
          <w:tcPr>
            <w:tcW w:w="7792" w:type="dxa"/>
            <w:shd w:val="clear" w:color="auto" w:fill="auto"/>
            <w:noWrap/>
            <w:vAlign w:val="center"/>
            <w:hideMark/>
          </w:tcPr>
          <w:p w14:paraId="6296A998" w14:textId="77777777" w:rsidR="0063037D" w:rsidRPr="008C3738" w:rsidRDefault="0063037D" w:rsidP="00E3510D">
            <w:pPr>
              <w:pStyle w:val="TableBodyTextMIRB"/>
            </w:pPr>
            <w:r w:rsidRPr="008C3738">
              <w:rPr>
                <w:lang w:val="en-US"/>
              </w:rPr>
              <w:t>DISTRICT OF SUDBURY</w:t>
            </w:r>
          </w:p>
        </w:tc>
      </w:tr>
      <w:tr w:rsidR="0063037D" w:rsidRPr="008C3738" w14:paraId="39733553" w14:textId="77777777" w:rsidTr="00AC5607">
        <w:trPr>
          <w:trHeight w:val="300"/>
        </w:trPr>
        <w:tc>
          <w:tcPr>
            <w:tcW w:w="7792" w:type="dxa"/>
            <w:shd w:val="clear" w:color="auto" w:fill="auto"/>
            <w:noWrap/>
            <w:vAlign w:val="center"/>
            <w:hideMark/>
          </w:tcPr>
          <w:p w14:paraId="7FECC5F5" w14:textId="77777777" w:rsidR="0063037D" w:rsidRPr="008C3738" w:rsidRDefault="0063037D" w:rsidP="00E3510D">
            <w:pPr>
              <w:pStyle w:val="TableBodyTextMIRB"/>
            </w:pPr>
            <w:r w:rsidRPr="008C3738">
              <w:rPr>
                <w:lang w:val="en-US"/>
              </w:rPr>
              <w:t>GOVERNMENT OF CANADA</w:t>
            </w:r>
          </w:p>
        </w:tc>
      </w:tr>
      <w:tr w:rsidR="0063037D" w:rsidRPr="008C3738" w14:paraId="68E502E9" w14:textId="77777777" w:rsidTr="00AC5607">
        <w:trPr>
          <w:trHeight w:val="300"/>
        </w:trPr>
        <w:tc>
          <w:tcPr>
            <w:tcW w:w="7792" w:type="dxa"/>
            <w:shd w:val="clear" w:color="auto" w:fill="auto"/>
            <w:noWrap/>
            <w:vAlign w:val="center"/>
            <w:hideMark/>
          </w:tcPr>
          <w:p w14:paraId="13D18B98" w14:textId="77777777" w:rsidR="0063037D" w:rsidRPr="008C3738" w:rsidRDefault="0063037D" w:rsidP="00E3510D">
            <w:pPr>
              <w:pStyle w:val="TableBodyTextMIRB"/>
            </w:pPr>
            <w:r w:rsidRPr="008C3738">
              <w:rPr>
                <w:lang w:val="en-US"/>
              </w:rPr>
              <w:t>GOVERNMENT OF ONTARIO</w:t>
            </w:r>
          </w:p>
        </w:tc>
      </w:tr>
      <w:tr w:rsidR="001974C8" w:rsidRPr="00150E58" w14:paraId="7E75F13A" w14:textId="77777777" w:rsidTr="00AC5607">
        <w:trPr>
          <w:trHeight w:val="300"/>
        </w:trPr>
        <w:tc>
          <w:tcPr>
            <w:tcW w:w="7792" w:type="dxa"/>
            <w:shd w:val="clear" w:color="auto" w:fill="auto"/>
            <w:noWrap/>
            <w:vAlign w:val="center"/>
          </w:tcPr>
          <w:p w14:paraId="2DA06CAD" w14:textId="3516C46A" w:rsidR="001974C8" w:rsidRPr="00150E58" w:rsidRDefault="00987285" w:rsidP="00E3510D">
            <w:pPr>
              <w:pStyle w:val="TableBodyTextMIRB"/>
              <w:rPr>
                <w:lang w:val="en-US"/>
              </w:rPr>
            </w:pPr>
            <w:r>
              <w:rPr>
                <w:lang w:val="en-US"/>
              </w:rPr>
              <w:t>GRAND RIVER CONSERVATION AUTHORITY</w:t>
            </w:r>
          </w:p>
        </w:tc>
      </w:tr>
      <w:tr w:rsidR="0063037D" w:rsidRPr="00150E58" w14:paraId="7F97E42E" w14:textId="77777777" w:rsidTr="00AC5607">
        <w:trPr>
          <w:trHeight w:val="300"/>
        </w:trPr>
        <w:tc>
          <w:tcPr>
            <w:tcW w:w="7792" w:type="dxa"/>
            <w:shd w:val="clear" w:color="auto" w:fill="auto"/>
            <w:noWrap/>
            <w:vAlign w:val="center"/>
            <w:hideMark/>
          </w:tcPr>
          <w:p w14:paraId="34AD836E" w14:textId="77777777" w:rsidR="0063037D" w:rsidRPr="00150E58" w:rsidRDefault="0063037D" w:rsidP="00E3510D">
            <w:pPr>
              <w:pStyle w:val="TableBodyTextMIRB"/>
            </w:pPr>
            <w:r w:rsidRPr="00150E58">
              <w:rPr>
                <w:lang w:val="en-US"/>
              </w:rPr>
              <w:t>HALDIMAND COUNTY</w:t>
            </w:r>
          </w:p>
        </w:tc>
      </w:tr>
      <w:tr w:rsidR="0095515C" w:rsidRPr="00150E58" w14:paraId="19EF05AF" w14:textId="77777777" w:rsidTr="00AC5607">
        <w:trPr>
          <w:trHeight w:val="300"/>
        </w:trPr>
        <w:tc>
          <w:tcPr>
            <w:tcW w:w="7792" w:type="dxa"/>
            <w:shd w:val="clear" w:color="auto" w:fill="auto"/>
            <w:noWrap/>
            <w:vAlign w:val="center"/>
          </w:tcPr>
          <w:p w14:paraId="36EC1504" w14:textId="3E1AF919" w:rsidR="0095515C" w:rsidRPr="00150E58" w:rsidRDefault="0095515C" w:rsidP="00E3510D">
            <w:pPr>
              <w:pStyle w:val="TableBodyTextMIRB"/>
              <w:rPr>
                <w:lang w:val="en-US"/>
              </w:rPr>
            </w:pPr>
            <w:r>
              <w:rPr>
                <w:lang w:val="en-US"/>
              </w:rPr>
              <w:t>MUNICIPALITY OF CHARLTON AND DACK</w:t>
            </w:r>
          </w:p>
        </w:tc>
      </w:tr>
      <w:tr w:rsidR="0063037D" w:rsidRPr="008C3738" w14:paraId="5242417B" w14:textId="77777777" w:rsidTr="00AC5607">
        <w:trPr>
          <w:trHeight w:val="300"/>
        </w:trPr>
        <w:tc>
          <w:tcPr>
            <w:tcW w:w="7792" w:type="dxa"/>
            <w:shd w:val="clear" w:color="auto" w:fill="auto"/>
            <w:noWrap/>
            <w:vAlign w:val="center"/>
            <w:hideMark/>
          </w:tcPr>
          <w:p w14:paraId="0119B505" w14:textId="77777777" w:rsidR="0063037D" w:rsidRPr="008C3738" w:rsidRDefault="0063037D" w:rsidP="00E3510D">
            <w:pPr>
              <w:pStyle w:val="TableBodyTextMIRB"/>
            </w:pPr>
            <w:r w:rsidRPr="008C3738">
              <w:rPr>
                <w:lang w:val="en-US"/>
              </w:rPr>
              <w:t>MUNICIPALITY OF CHATHAM-KENT</w:t>
            </w:r>
          </w:p>
        </w:tc>
      </w:tr>
      <w:tr w:rsidR="0063037D" w:rsidRPr="008C3738" w14:paraId="17C8D2FC" w14:textId="77777777" w:rsidTr="00AC5607">
        <w:trPr>
          <w:trHeight w:val="300"/>
        </w:trPr>
        <w:tc>
          <w:tcPr>
            <w:tcW w:w="7792" w:type="dxa"/>
            <w:shd w:val="clear" w:color="auto" w:fill="auto"/>
            <w:noWrap/>
            <w:vAlign w:val="center"/>
          </w:tcPr>
          <w:p w14:paraId="52D6DC28" w14:textId="77777777" w:rsidR="0063037D" w:rsidRPr="008C3738" w:rsidRDefault="0063037D" w:rsidP="00E3510D">
            <w:pPr>
              <w:pStyle w:val="TableBodyTextMIRB"/>
              <w:rPr>
                <w:lang w:val="en-US"/>
              </w:rPr>
            </w:pPr>
            <w:r>
              <w:rPr>
                <w:lang w:val="en-US"/>
              </w:rPr>
              <w:t>MUNICIPALITY OF HURON SHORES</w:t>
            </w:r>
          </w:p>
        </w:tc>
      </w:tr>
      <w:tr w:rsidR="0063037D" w:rsidRPr="008C3738" w14:paraId="18F48725" w14:textId="77777777" w:rsidTr="00AC5607">
        <w:trPr>
          <w:trHeight w:val="300"/>
        </w:trPr>
        <w:tc>
          <w:tcPr>
            <w:tcW w:w="7792" w:type="dxa"/>
            <w:shd w:val="clear" w:color="auto" w:fill="auto"/>
            <w:noWrap/>
            <w:vAlign w:val="center"/>
            <w:hideMark/>
          </w:tcPr>
          <w:p w14:paraId="0E52C8F8" w14:textId="77777777" w:rsidR="0063037D" w:rsidRPr="008C3738" w:rsidRDefault="0063037D" w:rsidP="00E3510D">
            <w:pPr>
              <w:pStyle w:val="TableBodyTextMIRB"/>
            </w:pPr>
            <w:r w:rsidRPr="008C3738">
              <w:rPr>
                <w:lang w:val="en-US"/>
              </w:rPr>
              <w:t>MUNICIPALITY OF MAGNETAWAN</w:t>
            </w:r>
          </w:p>
        </w:tc>
      </w:tr>
      <w:tr w:rsidR="006A075C" w:rsidRPr="008C3738" w14:paraId="592D9527" w14:textId="77777777" w:rsidTr="00AC5607">
        <w:trPr>
          <w:trHeight w:val="300"/>
        </w:trPr>
        <w:tc>
          <w:tcPr>
            <w:tcW w:w="7792" w:type="dxa"/>
            <w:shd w:val="clear" w:color="auto" w:fill="auto"/>
            <w:noWrap/>
            <w:vAlign w:val="center"/>
          </w:tcPr>
          <w:p w14:paraId="7DC3BCC4" w14:textId="3B9606C4" w:rsidR="006A075C" w:rsidRPr="008C3738" w:rsidRDefault="006A075C" w:rsidP="00E3510D">
            <w:pPr>
              <w:pStyle w:val="TableBodyTextMIRB"/>
              <w:rPr>
                <w:lang w:val="en-US"/>
              </w:rPr>
            </w:pPr>
            <w:r w:rsidRPr="008C3738">
              <w:rPr>
                <w:lang w:val="en-US"/>
              </w:rPr>
              <w:t>MUNICIPALITY OF</w:t>
            </w:r>
            <w:r>
              <w:rPr>
                <w:lang w:val="en-US"/>
              </w:rPr>
              <w:t xml:space="preserve"> NEEBING</w:t>
            </w:r>
          </w:p>
        </w:tc>
      </w:tr>
      <w:tr w:rsidR="0063037D" w:rsidRPr="008C3738" w14:paraId="0222E637" w14:textId="77777777" w:rsidTr="00AC5607">
        <w:trPr>
          <w:trHeight w:val="300"/>
        </w:trPr>
        <w:tc>
          <w:tcPr>
            <w:tcW w:w="7792" w:type="dxa"/>
            <w:shd w:val="clear" w:color="auto" w:fill="auto"/>
            <w:noWrap/>
            <w:vAlign w:val="center"/>
          </w:tcPr>
          <w:p w14:paraId="77F160FE" w14:textId="77777777" w:rsidR="0063037D" w:rsidRPr="008C3738" w:rsidRDefault="0063037D" w:rsidP="00E3510D">
            <w:pPr>
              <w:pStyle w:val="TableBodyTextMIRB"/>
              <w:rPr>
                <w:lang w:val="en-US"/>
              </w:rPr>
            </w:pPr>
            <w:r>
              <w:rPr>
                <w:lang w:val="en-US"/>
              </w:rPr>
              <w:t>MUNICIPALITY OF TEMAGAMI</w:t>
            </w:r>
          </w:p>
        </w:tc>
      </w:tr>
      <w:tr w:rsidR="0063037D" w:rsidRPr="008C3738" w14:paraId="182A8363" w14:textId="77777777" w:rsidTr="00AC5607">
        <w:trPr>
          <w:trHeight w:val="300"/>
        </w:trPr>
        <w:tc>
          <w:tcPr>
            <w:tcW w:w="7792" w:type="dxa"/>
            <w:shd w:val="clear" w:color="auto" w:fill="auto"/>
            <w:noWrap/>
            <w:vAlign w:val="center"/>
            <w:hideMark/>
          </w:tcPr>
          <w:p w14:paraId="0FE67BDD" w14:textId="77777777" w:rsidR="0063037D" w:rsidRPr="008C3738" w:rsidRDefault="0063037D" w:rsidP="00E3510D">
            <w:pPr>
              <w:pStyle w:val="TableBodyTextMIRB"/>
            </w:pPr>
            <w:r w:rsidRPr="008C3738">
              <w:rPr>
                <w:lang w:val="en-US"/>
              </w:rPr>
              <w:t>MUNICIPALITY OF WAWA</w:t>
            </w:r>
          </w:p>
        </w:tc>
      </w:tr>
      <w:tr w:rsidR="0063037D" w:rsidRPr="00150E58" w14:paraId="27D38F74" w14:textId="77777777" w:rsidTr="00AC5607">
        <w:trPr>
          <w:trHeight w:val="300"/>
        </w:trPr>
        <w:tc>
          <w:tcPr>
            <w:tcW w:w="7792" w:type="dxa"/>
            <w:shd w:val="clear" w:color="auto" w:fill="auto"/>
            <w:noWrap/>
            <w:vAlign w:val="center"/>
            <w:hideMark/>
          </w:tcPr>
          <w:p w14:paraId="31FF3CFD" w14:textId="77777777" w:rsidR="0063037D" w:rsidRPr="00150E58" w:rsidRDefault="0063037D" w:rsidP="00E3510D">
            <w:pPr>
              <w:pStyle w:val="TableBodyTextMIRB"/>
            </w:pPr>
            <w:r w:rsidRPr="00150E58">
              <w:rPr>
                <w:lang w:val="en-US"/>
              </w:rPr>
              <w:t>NORFOLK COUNTY</w:t>
            </w:r>
          </w:p>
        </w:tc>
      </w:tr>
      <w:tr w:rsidR="0063037D" w:rsidRPr="008C3738" w14:paraId="13378310" w14:textId="77777777" w:rsidTr="00AC5607">
        <w:trPr>
          <w:trHeight w:val="300"/>
        </w:trPr>
        <w:tc>
          <w:tcPr>
            <w:tcW w:w="7792" w:type="dxa"/>
            <w:shd w:val="clear" w:color="auto" w:fill="auto"/>
            <w:noWrap/>
            <w:vAlign w:val="center"/>
            <w:hideMark/>
          </w:tcPr>
          <w:p w14:paraId="7A330AF0" w14:textId="77777777" w:rsidR="0063037D" w:rsidRPr="008C3738" w:rsidRDefault="0063037D" w:rsidP="00E3510D">
            <w:pPr>
              <w:pStyle w:val="TableBodyTextMIRB"/>
            </w:pPr>
            <w:r w:rsidRPr="008C3738">
              <w:rPr>
                <w:lang w:val="en-US"/>
              </w:rPr>
              <w:t>REGIONAL MUNICIPALITY OF DURHAM</w:t>
            </w:r>
          </w:p>
        </w:tc>
      </w:tr>
      <w:tr w:rsidR="0063037D" w:rsidRPr="008C3738" w14:paraId="00626CD9" w14:textId="77777777" w:rsidTr="00AC5607">
        <w:trPr>
          <w:trHeight w:val="300"/>
        </w:trPr>
        <w:tc>
          <w:tcPr>
            <w:tcW w:w="7792" w:type="dxa"/>
            <w:shd w:val="clear" w:color="auto" w:fill="auto"/>
            <w:noWrap/>
            <w:vAlign w:val="center"/>
            <w:hideMark/>
          </w:tcPr>
          <w:p w14:paraId="53ABC99D" w14:textId="77777777" w:rsidR="0063037D" w:rsidRPr="008C3738" w:rsidRDefault="0063037D" w:rsidP="00E3510D">
            <w:pPr>
              <w:pStyle w:val="TableBodyTextMIRB"/>
            </w:pPr>
            <w:r w:rsidRPr="008C3738">
              <w:rPr>
                <w:lang w:val="en-US"/>
              </w:rPr>
              <w:t>REGIONAL MUNICIPALITY OF HALTON</w:t>
            </w:r>
          </w:p>
        </w:tc>
      </w:tr>
      <w:tr w:rsidR="0063037D" w:rsidRPr="008C3738" w14:paraId="3A016195" w14:textId="77777777" w:rsidTr="00AC5607">
        <w:trPr>
          <w:trHeight w:val="300"/>
        </w:trPr>
        <w:tc>
          <w:tcPr>
            <w:tcW w:w="7792" w:type="dxa"/>
            <w:shd w:val="clear" w:color="auto" w:fill="auto"/>
            <w:noWrap/>
            <w:vAlign w:val="center"/>
            <w:hideMark/>
          </w:tcPr>
          <w:p w14:paraId="5AF66805" w14:textId="77777777" w:rsidR="0063037D" w:rsidRPr="008C3738" w:rsidRDefault="0063037D" w:rsidP="00E3510D">
            <w:pPr>
              <w:pStyle w:val="TableBodyTextMIRB"/>
            </w:pPr>
            <w:r w:rsidRPr="008C3738">
              <w:rPr>
                <w:lang w:val="en-US"/>
              </w:rPr>
              <w:t>REGIONAL MUNICIPALITY OF NIAGARA</w:t>
            </w:r>
          </w:p>
        </w:tc>
      </w:tr>
      <w:tr w:rsidR="0063037D" w:rsidRPr="008C3738" w14:paraId="1E3CBF10" w14:textId="77777777" w:rsidTr="00AC5607">
        <w:trPr>
          <w:trHeight w:val="300"/>
        </w:trPr>
        <w:tc>
          <w:tcPr>
            <w:tcW w:w="7792" w:type="dxa"/>
            <w:shd w:val="clear" w:color="auto" w:fill="auto"/>
            <w:noWrap/>
            <w:vAlign w:val="center"/>
            <w:hideMark/>
          </w:tcPr>
          <w:p w14:paraId="62096A38" w14:textId="77777777" w:rsidR="0063037D" w:rsidRPr="008C3738" w:rsidRDefault="0063037D" w:rsidP="00E3510D">
            <w:pPr>
              <w:pStyle w:val="TableBodyTextMIRB"/>
            </w:pPr>
            <w:r w:rsidRPr="008C3738">
              <w:rPr>
                <w:lang w:val="en-US"/>
              </w:rPr>
              <w:t>REGIONAL MUNICIPALITY OF PEEL</w:t>
            </w:r>
          </w:p>
        </w:tc>
      </w:tr>
      <w:tr w:rsidR="005D1F2B" w:rsidRPr="008C3738" w14:paraId="2D4E67FB" w14:textId="77777777" w:rsidTr="00AC5607">
        <w:trPr>
          <w:trHeight w:val="300"/>
        </w:trPr>
        <w:tc>
          <w:tcPr>
            <w:tcW w:w="7792" w:type="dxa"/>
            <w:shd w:val="clear" w:color="auto" w:fill="auto"/>
            <w:noWrap/>
            <w:vAlign w:val="center"/>
          </w:tcPr>
          <w:p w14:paraId="59E7D11F" w14:textId="33F7DA3B" w:rsidR="005D1F2B" w:rsidRPr="008C3738" w:rsidRDefault="005D1F2B" w:rsidP="00E3510D">
            <w:pPr>
              <w:pStyle w:val="TableBodyTextMIRB"/>
              <w:rPr>
                <w:lang w:val="en-US"/>
              </w:rPr>
            </w:pPr>
            <w:r w:rsidRPr="00150E58">
              <w:rPr>
                <w:b/>
                <w:bCs/>
                <w:lang w:val="en-US"/>
              </w:rPr>
              <w:lastRenderedPageBreak/>
              <w:t>AGENCY NAME</w:t>
            </w:r>
          </w:p>
        </w:tc>
      </w:tr>
      <w:tr w:rsidR="0063037D" w:rsidRPr="008C3738" w14:paraId="455AF06B" w14:textId="77777777" w:rsidTr="00AC5607">
        <w:trPr>
          <w:trHeight w:val="300"/>
        </w:trPr>
        <w:tc>
          <w:tcPr>
            <w:tcW w:w="7792" w:type="dxa"/>
            <w:shd w:val="clear" w:color="auto" w:fill="auto"/>
            <w:noWrap/>
            <w:vAlign w:val="center"/>
            <w:hideMark/>
          </w:tcPr>
          <w:p w14:paraId="1B7A7EB0" w14:textId="77777777" w:rsidR="0063037D" w:rsidRPr="008C3738" w:rsidRDefault="0063037D" w:rsidP="00E3510D">
            <w:pPr>
              <w:pStyle w:val="TableBodyTextMIRB"/>
            </w:pPr>
            <w:r w:rsidRPr="008C3738">
              <w:rPr>
                <w:lang w:val="en-US"/>
              </w:rPr>
              <w:t>REGIONAL MUNICIPALITY OF WATERLOO</w:t>
            </w:r>
          </w:p>
        </w:tc>
      </w:tr>
      <w:tr w:rsidR="0063037D" w:rsidRPr="00902B61" w14:paraId="63337F88" w14:textId="77777777" w:rsidTr="00AC5607">
        <w:trPr>
          <w:trHeight w:val="300"/>
        </w:trPr>
        <w:tc>
          <w:tcPr>
            <w:tcW w:w="7792" w:type="dxa"/>
            <w:shd w:val="clear" w:color="auto" w:fill="auto"/>
            <w:noWrap/>
            <w:vAlign w:val="center"/>
          </w:tcPr>
          <w:p w14:paraId="4CC6017A" w14:textId="77777777" w:rsidR="0063037D" w:rsidRPr="00902B61" w:rsidRDefault="0063037D" w:rsidP="00E3510D">
            <w:pPr>
              <w:pStyle w:val="TableBodyTextMIRB"/>
              <w:rPr>
                <w:b/>
                <w:bCs/>
                <w:lang w:val="en-US"/>
              </w:rPr>
            </w:pPr>
            <w:r w:rsidRPr="008C3738">
              <w:rPr>
                <w:lang w:val="en-US"/>
              </w:rPr>
              <w:t>REGIONAL MUNICIPALITY OF YORK</w:t>
            </w:r>
          </w:p>
        </w:tc>
      </w:tr>
      <w:tr w:rsidR="0063037D" w:rsidRPr="008C3738" w14:paraId="121BBA86" w14:textId="77777777" w:rsidTr="00AC5607">
        <w:trPr>
          <w:trHeight w:val="300"/>
        </w:trPr>
        <w:tc>
          <w:tcPr>
            <w:tcW w:w="7792" w:type="dxa"/>
            <w:shd w:val="clear" w:color="auto" w:fill="auto"/>
            <w:noWrap/>
            <w:vAlign w:val="center"/>
          </w:tcPr>
          <w:p w14:paraId="49B078EB" w14:textId="77777777" w:rsidR="0063037D" w:rsidRPr="008C3738" w:rsidRDefault="0063037D" w:rsidP="00E3510D">
            <w:pPr>
              <w:pStyle w:val="TableBodyTextMIRB"/>
              <w:rPr>
                <w:lang w:val="en-US"/>
              </w:rPr>
            </w:pPr>
            <w:r>
              <w:rPr>
                <w:lang w:val="en-US"/>
              </w:rPr>
              <w:t>TOWN OF ATIKOKAN</w:t>
            </w:r>
          </w:p>
        </w:tc>
      </w:tr>
      <w:tr w:rsidR="0063037D" w:rsidRPr="008C3738" w14:paraId="484CD304" w14:textId="77777777" w:rsidTr="00AC5607">
        <w:trPr>
          <w:trHeight w:val="300"/>
        </w:trPr>
        <w:tc>
          <w:tcPr>
            <w:tcW w:w="7792" w:type="dxa"/>
            <w:shd w:val="clear" w:color="auto" w:fill="auto"/>
            <w:noWrap/>
            <w:vAlign w:val="center"/>
            <w:hideMark/>
          </w:tcPr>
          <w:p w14:paraId="4CCF506A" w14:textId="77777777" w:rsidR="0063037D" w:rsidRPr="008C3738" w:rsidRDefault="0063037D" w:rsidP="00E3510D">
            <w:pPr>
              <w:pStyle w:val="TableBodyTextMIRB"/>
            </w:pPr>
            <w:r w:rsidRPr="008C3738">
              <w:rPr>
                <w:lang w:val="en-US"/>
              </w:rPr>
              <w:t>TOWN OF BLIND RIVER</w:t>
            </w:r>
          </w:p>
        </w:tc>
      </w:tr>
      <w:tr w:rsidR="00CA59E3" w:rsidRPr="008C3738" w14:paraId="19702ED6" w14:textId="77777777" w:rsidTr="00AC5607">
        <w:trPr>
          <w:trHeight w:val="300"/>
        </w:trPr>
        <w:tc>
          <w:tcPr>
            <w:tcW w:w="7792" w:type="dxa"/>
            <w:shd w:val="clear" w:color="auto" w:fill="auto"/>
            <w:noWrap/>
            <w:vAlign w:val="center"/>
          </w:tcPr>
          <w:p w14:paraId="373222DC" w14:textId="07D29750" w:rsidR="00CA59E3" w:rsidRPr="008C3738" w:rsidRDefault="00CA59E3" w:rsidP="00E3510D">
            <w:pPr>
              <w:pStyle w:val="TableBodyTextMIRB"/>
              <w:rPr>
                <w:lang w:val="en-US"/>
              </w:rPr>
            </w:pPr>
            <w:r>
              <w:rPr>
                <w:lang w:val="en-US"/>
              </w:rPr>
              <w:t>TOWN OF CALEDON</w:t>
            </w:r>
          </w:p>
        </w:tc>
      </w:tr>
      <w:tr w:rsidR="0095515C" w:rsidRPr="008C3738" w14:paraId="149A635E" w14:textId="77777777" w:rsidTr="00AC5607">
        <w:trPr>
          <w:trHeight w:val="300"/>
        </w:trPr>
        <w:tc>
          <w:tcPr>
            <w:tcW w:w="7792" w:type="dxa"/>
            <w:shd w:val="clear" w:color="auto" w:fill="auto"/>
            <w:noWrap/>
            <w:vAlign w:val="center"/>
          </w:tcPr>
          <w:p w14:paraId="5C005A70" w14:textId="63CA1449" w:rsidR="0095515C" w:rsidRPr="00AC5607" w:rsidRDefault="0095515C" w:rsidP="00E3510D">
            <w:pPr>
              <w:pStyle w:val="TableBodyTextMIRB"/>
              <w:rPr>
                <w:lang w:val="en-US"/>
              </w:rPr>
            </w:pPr>
            <w:r w:rsidRPr="00AC5607">
              <w:rPr>
                <w:lang w:val="en-US"/>
              </w:rPr>
              <w:t>TOWN OF COBALT</w:t>
            </w:r>
          </w:p>
        </w:tc>
      </w:tr>
      <w:tr w:rsidR="0063037D" w:rsidRPr="008C3738" w14:paraId="6AC9D232" w14:textId="77777777" w:rsidTr="00AC5607">
        <w:trPr>
          <w:trHeight w:val="300"/>
        </w:trPr>
        <w:tc>
          <w:tcPr>
            <w:tcW w:w="7792" w:type="dxa"/>
            <w:shd w:val="clear" w:color="auto" w:fill="auto"/>
            <w:noWrap/>
            <w:vAlign w:val="center"/>
            <w:hideMark/>
          </w:tcPr>
          <w:p w14:paraId="7E35A362" w14:textId="77777777" w:rsidR="0063037D" w:rsidRPr="008C3738" w:rsidRDefault="0063037D" w:rsidP="00E3510D">
            <w:pPr>
              <w:pStyle w:val="TableBodyTextMIRB"/>
            </w:pPr>
            <w:r w:rsidRPr="008C3738">
              <w:rPr>
                <w:lang w:val="en-US"/>
              </w:rPr>
              <w:t>TOWN OF COCHRANE</w:t>
            </w:r>
          </w:p>
        </w:tc>
      </w:tr>
      <w:tr w:rsidR="0063037D" w:rsidRPr="008C3738" w14:paraId="01CF1AC3" w14:textId="77777777" w:rsidTr="00AC5607">
        <w:trPr>
          <w:trHeight w:val="300"/>
        </w:trPr>
        <w:tc>
          <w:tcPr>
            <w:tcW w:w="7792" w:type="dxa"/>
            <w:shd w:val="clear" w:color="auto" w:fill="auto"/>
            <w:noWrap/>
            <w:vAlign w:val="center"/>
            <w:hideMark/>
          </w:tcPr>
          <w:p w14:paraId="5B91C212" w14:textId="77777777" w:rsidR="0063037D" w:rsidRPr="008C3738" w:rsidRDefault="0063037D" w:rsidP="00E3510D">
            <w:pPr>
              <w:pStyle w:val="TableBodyTextMIRB"/>
            </w:pPr>
            <w:r w:rsidRPr="001D724D">
              <w:rPr>
                <w:lang w:val="en-US"/>
              </w:rPr>
              <w:t>TOWN OF ENGLEHART</w:t>
            </w:r>
          </w:p>
        </w:tc>
      </w:tr>
      <w:tr w:rsidR="0063037D" w:rsidRPr="001D724D" w14:paraId="6B45AE4B" w14:textId="77777777" w:rsidTr="00AC5607">
        <w:trPr>
          <w:trHeight w:val="300"/>
        </w:trPr>
        <w:tc>
          <w:tcPr>
            <w:tcW w:w="7792" w:type="dxa"/>
            <w:shd w:val="clear" w:color="auto" w:fill="auto"/>
            <w:noWrap/>
            <w:vAlign w:val="center"/>
          </w:tcPr>
          <w:p w14:paraId="014265BD" w14:textId="77777777" w:rsidR="0063037D" w:rsidRPr="001D724D" w:rsidRDefault="0063037D" w:rsidP="00E3510D">
            <w:pPr>
              <w:pStyle w:val="TableBodyTextMIRB"/>
              <w:rPr>
                <w:lang w:val="en-US"/>
              </w:rPr>
            </w:pPr>
            <w:r>
              <w:rPr>
                <w:lang w:val="en-US"/>
              </w:rPr>
              <w:t>TOWN OF FORT FRANCES</w:t>
            </w:r>
          </w:p>
        </w:tc>
      </w:tr>
      <w:tr w:rsidR="0063037D" w:rsidRPr="008C3738" w14:paraId="08E09E16" w14:textId="77777777" w:rsidTr="00AC5607">
        <w:trPr>
          <w:trHeight w:val="300"/>
        </w:trPr>
        <w:tc>
          <w:tcPr>
            <w:tcW w:w="7792" w:type="dxa"/>
            <w:shd w:val="clear" w:color="auto" w:fill="auto"/>
            <w:noWrap/>
            <w:vAlign w:val="center"/>
          </w:tcPr>
          <w:p w14:paraId="6B3C71A4" w14:textId="77777777" w:rsidR="0063037D" w:rsidRPr="008C3738" w:rsidRDefault="0063037D" w:rsidP="00E3510D">
            <w:pPr>
              <w:pStyle w:val="TableBodyTextMIRB"/>
              <w:rPr>
                <w:lang w:val="en-US"/>
              </w:rPr>
            </w:pPr>
            <w:r w:rsidRPr="008C3738">
              <w:rPr>
                <w:lang w:val="en-US"/>
              </w:rPr>
              <w:t>TOWN OF HEARST</w:t>
            </w:r>
          </w:p>
        </w:tc>
      </w:tr>
      <w:tr w:rsidR="0095515C" w:rsidRPr="008C3738" w14:paraId="7AC651FF" w14:textId="77777777" w:rsidTr="00AC5607">
        <w:trPr>
          <w:trHeight w:val="300"/>
        </w:trPr>
        <w:tc>
          <w:tcPr>
            <w:tcW w:w="7792" w:type="dxa"/>
            <w:shd w:val="clear" w:color="auto" w:fill="auto"/>
            <w:noWrap/>
            <w:vAlign w:val="center"/>
          </w:tcPr>
          <w:p w14:paraId="41FBFA83" w14:textId="24B2258B" w:rsidR="0095515C" w:rsidRPr="008C3738" w:rsidRDefault="0095515C" w:rsidP="00E3510D">
            <w:pPr>
              <w:pStyle w:val="TableBodyTextMIRB"/>
              <w:rPr>
                <w:lang w:val="en-US"/>
              </w:rPr>
            </w:pPr>
            <w:r>
              <w:rPr>
                <w:lang w:val="en-US"/>
              </w:rPr>
              <w:t>TOWN OF IROQUOIS FALLS</w:t>
            </w:r>
          </w:p>
        </w:tc>
      </w:tr>
      <w:tr w:rsidR="0095515C" w:rsidRPr="008C3738" w14:paraId="556FC9B9" w14:textId="77777777" w:rsidTr="00AC5607">
        <w:trPr>
          <w:trHeight w:val="300"/>
        </w:trPr>
        <w:tc>
          <w:tcPr>
            <w:tcW w:w="7792" w:type="dxa"/>
            <w:shd w:val="clear" w:color="auto" w:fill="auto"/>
            <w:noWrap/>
            <w:vAlign w:val="center"/>
          </w:tcPr>
          <w:p w14:paraId="25F22485" w14:textId="78B8176C" w:rsidR="0095515C" w:rsidRDefault="0095515C" w:rsidP="00E3510D">
            <w:pPr>
              <w:pStyle w:val="TableBodyTextMIRB"/>
              <w:rPr>
                <w:lang w:val="en-US"/>
              </w:rPr>
            </w:pPr>
            <w:r>
              <w:rPr>
                <w:lang w:val="en-US"/>
              </w:rPr>
              <w:t xml:space="preserve">TOWN OF </w:t>
            </w:r>
            <w:r w:rsidR="002E6946">
              <w:rPr>
                <w:lang w:val="en-US"/>
              </w:rPr>
              <w:t>KAPUSKASING</w:t>
            </w:r>
          </w:p>
        </w:tc>
      </w:tr>
      <w:tr w:rsidR="0063037D" w:rsidRPr="008C3738" w14:paraId="003A6DB7" w14:textId="77777777" w:rsidTr="00AC5607">
        <w:trPr>
          <w:trHeight w:val="300"/>
        </w:trPr>
        <w:tc>
          <w:tcPr>
            <w:tcW w:w="7792" w:type="dxa"/>
            <w:shd w:val="clear" w:color="auto" w:fill="auto"/>
            <w:noWrap/>
            <w:vAlign w:val="center"/>
            <w:hideMark/>
          </w:tcPr>
          <w:p w14:paraId="2C1D6F0F" w14:textId="77777777" w:rsidR="0063037D" w:rsidRPr="008C3738" w:rsidRDefault="0063037D" w:rsidP="00E3510D">
            <w:pPr>
              <w:pStyle w:val="TableBodyTextMIRB"/>
            </w:pPr>
            <w:r w:rsidRPr="008C3738">
              <w:rPr>
                <w:lang w:val="en-US"/>
              </w:rPr>
              <w:t>TOWN OF KIRKLAND LAKE</w:t>
            </w:r>
          </w:p>
        </w:tc>
      </w:tr>
      <w:tr w:rsidR="0063037D" w:rsidRPr="00902B61" w14:paraId="121610E7" w14:textId="77777777" w:rsidTr="00AC5607">
        <w:trPr>
          <w:trHeight w:val="300"/>
        </w:trPr>
        <w:tc>
          <w:tcPr>
            <w:tcW w:w="7792" w:type="dxa"/>
            <w:shd w:val="clear" w:color="auto" w:fill="auto"/>
            <w:noWrap/>
            <w:vAlign w:val="center"/>
          </w:tcPr>
          <w:p w14:paraId="5C8FC219" w14:textId="77777777" w:rsidR="0063037D" w:rsidRPr="00902B61" w:rsidRDefault="0063037D" w:rsidP="00E3510D">
            <w:pPr>
              <w:pStyle w:val="TableColumnNameMIRB"/>
              <w:rPr>
                <w:b w:val="0"/>
                <w:bCs/>
                <w:lang w:val="en-US"/>
              </w:rPr>
            </w:pPr>
            <w:r w:rsidRPr="00902B61">
              <w:rPr>
                <w:b w:val="0"/>
                <w:bCs/>
                <w:lang w:val="en-US"/>
              </w:rPr>
              <w:t>TOWN OF LATCHFORD</w:t>
            </w:r>
          </w:p>
        </w:tc>
      </w:tr>
      <w:tr w:rsidR="002E6946" w:rsidRPr="00902B61" w14:paraId="537B0C42" w14:textId="77777777" w:rsidTr="00AC5607">
        <w:trPr>
          <w:trHeight w:val="300"/>
        </w:trPr>
        <w:tc>
          <w:tcPr>
            <w:tcW w:w="7792" w:type="dxa"/>
            <w:shd w:val="clear" w:color="auto" w:fill="auto"/>
            <w:noWrap/>
            <w:vAlign w:val="center"/>
          </w:tcPr>
          <w:p w14:paraId="72AC3506" w14:textId="151C43DB" w:rsidR="002E6946" w:rsidRPr="00902B61" w:rsidRDefault="002E6946" w:rsidP="00E3510D">
            <w:pPr>
              <w:pStyle w:val="TableColumnNameMIRB"/>
              <w:rPr>
                <w:b w:val="0"/>
                <w:bCs/>
                <w:lang w:val="en-US"/>
              </w:rPr>
            </w:pPr>
            <w:r>
              <w:rPr>
                <w:b w:val="0"/>
                <w:bCs/>
                <w:lang w:val="en-US"/>
              </w:rPr>
              <w:t>TOWN OF MARATHON</w:t>
            </w:r>
          </w:p>
        </w:tc>
      </w:tr>
      <w:tr w:rsidR="0063037D" w:rsidRPr="008C3738" w14:paraId="6FF0604A" w14:textId="77777777" w:rsidTr="00AC5607">
        <w:trPr>
          <w:trHeight w:val="300"/>
        </w:trPr>
        <w:tc>
          <w:tcPr>
            <w:tcW w:w="7792" w:type="dxa"/>
            <w:shd w:val="clear" w:color="auto" w:fill="auto"/>
            <w:noWrap/>
            <w:vAlign w:val="center"/>
            <w:hideMark/>
          </w:tcPr>
          <w:p w14:paraId="73932B48" w14:textId="77777777" w:rsidR="0063037D" w:rsidRPr="008C3738" w:rsidRDefault="0063037D" w:rsidP="00E3510D">
            <w:pPr>
              <w:pStyle w:val="TableBodyTextMIRB"/>
            </w:pPr>
            <w:r w:rsidRPr="008C3738">
              <w:rPr>
                <w:lang w:val="en-US"/>
              </w:rPr>
              <w:t>TOWN OF MOOSONEE</w:t>
            </w:r>
          </w:p>
        </w:tc>
      </w:tr>
      <w:tr w:rsidR="0063037D" w:rsidRPr="008C3738" w14:paraId="7FC1E527" w14:textId="77777777" w:rsidTr="00AC5607">
        <w:trPr>
          <w:trHeight w:val="300"/>
        </w:trPr>
        <w:tc>
          <w:tcPr>
            <w:tcW w:w="7792" w:type="dxa"/>
            <w:shd w:val="clear" w:color="auto" w:fill="auto"/>
            <w:noWrap/>
            <w:vAlign w:val="center"/>
            <w:hideMark/>
          </w:tcPr>
          <w:p w14:paraId="73AAEFE4" w14:textId="77777777" w:rsidR="0063037D" w:rsidRPr="008C3738" w:rsidRDefault="0063037D" w:rsidP="00E3510D">
            <w:pPr>
              <w:pStyle w:val="TableBodyTextMIRB"/>
            </w:pPr>
            <w:r w:rsidRPr="008C3738">
              <w:rPr>
                <w:lang w:val="en-US"/>
              </w:rPr>
              <w:t>TOWN OF PARRY SOUND</w:t>
            </w:r>
          </w:p>
        </w:tc>
      </w:tr>
      <w:tr w:rsidR="002E6946" w:rsidRPr="008C3738" w14:paraId="1AB86C54" w14:textId="77777777" w:rsidTr="00AC5607">
        <w:trPr>
          <w:trHeight w:val="300"/>
        </w:trPr>
        <w:tc>
          <w:tcPr>
            <w:tcW w:w="7792" w:type="dxa"/>
            <w:shd w:val="clear" w:color="auto" w:fill="auto"/>
            <w:noWrap/>
            <w:vAlign w:val="center"/>
          </w:tcPr>
          <w:p w14:paraId="707384BE" w14:textId="043FE163" w:rsidR="002E6946" w:rsidRPr="008C3738" w:rsidRDefault="002E6946" w:rsidP="00E3510D">
            <w:pPr>
              <w:pStyle w:val="TableBodyTextMIRB"/>
              <w:rPr>
                <w:lang w:val="en-US"/>
              </w:rPr>
            </w:pPr>
            <w:r>
              <w:rPr>
                <w:lang w:val="en-US"/>
              </w:rPr>
              <w:t>TOWN OF SMOOTH ROCK FALLS</w:t>
            </w:r>
          </w:p>
        </w:tc>
      </w:tr>
      <w:tr w:rsidR="0063037D" w:rsidRPr="008C3738" w14:paraId="0A5A7567" w14:textId="77777777" w:rsidTr="00AC5607">
        <w:trPr>
          <w:trHeight w:val="300"/>
        </w:trPr>
        <w:tc>
          <w:tcPr>
            <w:tcW w:w="7792" w:type="dxa"/>
            <w:shd w:val="clear" w:color="auto" w:fill="auto"/>
            <w:noWrap/>
            <w:vAlign w:val="center"/>
          </w:tcPr>
          <w:p w14:paraId="4C80F597" w14:textId="77777777" w:rsidR="0063037D" w:rsidRPr="008C3738" w:rsidRDefault="0063037D" w:rsidP="00E3510D">
            <w:pPr>
              <w:pStyle w:val="TableBodyTextMIRB"/>
              <w:rPr>
                <w:lang w:val="en-US"/>
              </w:rPr>
            </w:pPr>
            <w:r>
              <w:rPr>
                <w:lang w:val="en-US"/>
              </w:rPr>
              <w:t>TOWN OF ST. MARYS</w:t>
            </w:r>
          </w:p>
        </w:tc>
      </w:tr>
      <w:tr w:rsidR="0095515C" w:rsidRPr="008C3738" w14:paraId="4E214316" w14:textId="77777777" w:rsidTr="00AC5607">
        <w:trPr>
          <w:trHeight w:val="300"/>
        </w:trPr>
        <w:tc>
          <w:tcPr>
            <w:tcW w:w="7792" w:type="dxa"/>
            <w:shd w:val="clear" w:color="auto" w:fill="auto"/>
            <w:noWrap/>
            <w:vAlign w:val="center"/>
          </w:tcPr>
          <w:p w14:paraId="2DF293EA" w14:textId="5834CA2E" w:rsidR="0095515C" w:rsidRDefault="0095515C" w:rsidP="00E3510D">
            <w:pPr>
              <w:pStyle w:val="TableBodyTextMIRB"/>
              <w:rPr>
                <w:lang w:val="en-US"/>
              </w:rPr>
            </w:pPr>
            <w:r>
              <w:rPr>
                <w:lang w:val="en-US"/>
              </w:rPr>
              <w:t>TOWNSHIP OF ARMSTRONG</w:t>
            </w:r>
          </w:p>
        </w:tc>
      </w:tr>
      <w:tr w:rsidR="0063037D" w:rsidRPr="008C3738" w14:paraId="58E556D1" w14:textId="77777777" w:rsidTr="00AC5607">
        <w:trPr>
          <w:trHeight w:val="300"/>
        </w:trPr>
        <w:tc>
          <w:tcPr>
            <w:tcW w:w="7792" w:type="dxa"/>
            <w:shd w:val="clear" w:color="auto" w:fill="auto"/>
            <w:noWrap/>
            <w:vAlign w:val="center"/>
            <w:hideMark/>
          </w:tcPr>
          <w:p w14:paraId="4B56B833" w14:textId="77777777" w:rsidR="0063037D" w:rsidRPr="008C3738" w:rsidRDefault="0063037D" w:rsidP="00E3510D">
            <w:pPr>
              <w:pStyle w:val="TableBodyTextMIRB"/>
            </w:pPr>
            <w:r w:rsidRPr="008C3738">
              <w:rPr>
                <w:lang w:val="en-US"/>
              </w:rPr>
              <w:t>TOWNSHIP OF BECKWITH</w:t>
            </w:r>
          </w:p>
        </w:tc>
      </w:tr>
      <w:tr w:rsidR="0095515C" w:rsidRPr="008C3738" w14:paraId="5D19AA17" w14:textId="77777777" w:rsidTr="00AC5607">
        <w:trPr>
          <w:trHeight w:val="300"/>
        </w:trPr>
        <w:tc>
          <w:tcPr>
            <w:tcW w:w="7792" w:type="dxa"/>
            <w:shd w:val="clear" w:color="auto" w:fill="auto"/>
            <w:noWrap/>
            <w:vAlign w:val="center"/>
          </w:tcPr>
          <w:p w14:paraId="544102EA" w14:textId="7696D341" w:rsidR="0095515C" w:rsidRPr="008C3738" w:rsidRDefault="0095515C" w:rsidP="00E3510D">
            <w:pPr>
              <w:pStyle w:val="TableBodyTextMIRB"/>
              <w:rPr>
                <w:lang w:val="en-US"/>
              </w:rPr>
            </w:pPr>
            <w:r>
              <w:rPr>
                <w:lang w:val="en-US"/>
              </w:rPr>
              <w:t>TOWNSHIP OF BLACK RIVER-MATHESON</w:t>
            </w:r>
          </w:p>
        </w:tc>
      </w:tr>
      <w:tr w:rsidR="0063037D" w:rsidRPr="008C3738" w14:paraId="4E713E06" w14:textId="77777777" w:rsidTr="00AC5607">
        <w:trPr>
          <w:trHeight w:val="300"/>
        </w:trPr>
        <w:tc>
          <w:tcPr>
            <w:tcW w:w="7792" w:type="dxa"/>
            <w:shd w:val="clear" w:color="auto" w:fill="auto"/>
            <w:noWrap/>
            <w:vAlign w:val="center"/>
            <w:hideMark/>
          </w:tcPr>
          <w:p w14:paraId="7140650B" w14:textId="77777777" w:rsidR="0063037D" w:rsidRPr="008C3738" w:rsidRDefault="0063037D" w:rsidP="00E3510D">
            <w:pPr>
              <w:pStyle w:val="TableBodyTextMIRB"/>
            </w:pPr>
            <w:r w:rsidRPr="008C3738">
              <w:rPr>
                <w:lang w:val="en-US"/>
              </w:rPr>
              <w:t>TOWNSHIP OF BONFIELD</w:t>
            </w:r>
          </w:p>
        </w:tc>
      </w:tr>
      <w:tr w:rsidR="0095515C" w:rsidRPr="008C3738" w14:paraId="17DB4CE8" w14:textId="77777777" w:rsidTr="00AC5607">
        <w:trPr>
          <w:trHeight w:val="300"/>
        </w:trPr>
        <w:tc>
          <w:tcPr>
            <w:tcW w:w="7792" w:type="dxa"/>
            <w:shd w:val="clear" w:color="auto" w:fill="auto"/>
            <w:noWrap/>
            <w:vAlign w:val="center"/>
          </w:tcPr>
          <w:p w14:paraId="355EFB4B" w14:textId="7E3165B0" w:rsidR="0095515C" w:rsidRPr="008C3738" w:rsidRDefault="0095515C" w:rsidP="00E3510D">
            <w:pPr>
              <w:pStyle w:val="TableBodyTextMIRB"/>
              <w:rPr>
                <w:lang w:val="en-US"/>
              </w:rPr>
            </w:pPr>
            <w:r>
              <w:rPr>
                <w:lang w:val="en-US"/>
              </w:rPr>
              <w:t>TOWNSHIP OF BRETHOUR</w:t>
            </w:r>
          </w:p>
        </w:tc>
      </w:tr>
      <w:tr w:rsidR="0095515C" w:rsidRPr="008C3738" w14:paraId="28DC7162" w14:textId="77777777" w:rsidTr="00AC5607">
        <w:trPr>
          <w:trHeight w:val="300"/>
        </w:trPr>
        <w:tc>
          <w:tcPr>
            <w:tcW w:w="7792" w:type="dxa"/>
            <w:shd w:val="clear" w:color="auto" w:fill="auto"/>
            <w:noWrap/>
            <w:vAlign w:val="center"/>
          </w:tcPr>
          <w:p w14:paraId="36CE7147" w14:textId="6B602F78" w:rsidR="0095515C" w:rsidRDefault="0095515C" w:rsidP="00E3510D">
            <w:pPr>
              <w:pStyle w:val="TableBodyTextMIRB"/>
              <w:rPr>
                <w:lang w:val="en-US"/>
              </w:rPr>
            </w:pPr>
            <w:r>
              <w:rPr>
                <w:lang w:val="en-US"/>
              </w:rPr>
              <w:t>TOWNSHIP OF CASEY</w:t>
            </w:r>
          </w:p>
        </w:tc>
      </w:tr>
      <w:tr w:rsidR="0095515C" w:rsidRPr="008C3738" w14:paraId="22335A30" w14:textId="77777777" w:rsidTr="00AC5607">
        <w:trPr>
          <w:trHeight w:val="300"/>
        </w:trPr>
        <w:tc>
          <w:tcPr>
            <w:tcW w:w="7792" w:type="dxa"/>
            <w:shd w:val="clear" w:color="auto" w:fill="auto"/>
            <w:noWrap/>
            <w:vAlign w:val="center"/>
          </w:tcPr>
          <w:p w14:paraId="6DB05ED7" w14:textId="72907D9B" w:rsidR="0095515C" w:rsidRDefault="0095515C" w:rsidP="00E3510D">
            <w:pPr>
              <w:pStyle w:val="TableBodyTextMIRB"/>
              <w:rPr>
                <w:lang w:val="en-US"/>
              </w:rPr>
            </w:pPr>
            <w:r>
              <w:rPr>
                <w:lang w:val="en-US"/>
              </w:rPr>
              <w:t>TOWNSHIP OF CHAMBERLAIN</w:t>
            </w:r>
          </w:p>
        </w:tc>
      </w:tr>
      <w:tr w:rsidR="0063037D" w:rsidRPr="008C3738" w14:paraId="6BD78F86" w14:textId="77777777" w:rsidTr="00AC5607">
        <w:trPr>
          <w:trHeight w:val="300"/>
        </w:trPr>
        <w:tc>
          <w:tcPr>
            <w:tcW w:w="7792" w:type="dxa"/>
            <w:shd w:val="clear" w:color="auto" w:fill="auto"/>
            <w:noWrap/>
            <w:vAlign w:val="center"/>
            <w:hideMark/>
          </w:tcPr>
          <w:p w14:paraId="69653CBA" w14:textId="77777777" w:rsidR="0063037D" w:rsidRPr="008C3738" w:rsidRDefault="0063037D" w:rsidP="00E3510D">
            <w:pPr>
              <w:pStyle w:val="TableBodyTextMIRB"/>
            </w:pPr>
            <w:r w:rsidRPr="008C3738">
              <w:t>TOWNSHIP OF CHAPLEAU</w:t>
            </w:r>
          </w:p>
        </w:tc>
      </w:tr>
      <w:tr w:rsidR="0063037D" w:rsidRPr="008C3738" w14:paraId="5D03A8A1" w14:textId="77777777" w:rsidTr="00AC5607">
        <w:trPr>
          <w:trHeight w:val="300"/>
        </w:trPr>
        <w:tc>
          <w:tcPr>
            <w:tcW w:w="7792" w:type="dxa"/>
            <w:shd w:val="clear" w:color="auto" w:fill="auto"/>
            <w:noWrap/>
            <w:vAlign w:val="center"/>
            <w:hideMark/>
          </w:tcPr>
          <w:p w14:paraId="47A9ED5B" w14:textId="77777777" w:rsidR="0063037D" w:rsidRPr="008C3738" w:rsidRDefault="0063037D" w:rsidP="00E3510D">
            <w:pPr>
              <w:pStyle w:val="TableBodyTextMIRB"/>
            </w:pPr>
            <w:r w:rsidRPr="008C3738">
              <w:rPr>
                <w:lang w:val="en-US"/>
              </w:rPr>
              <w:t>TOWNSHIP OF CHAPPLE</w:t>
            </w:r>
          </w:p>
        </w:tc>
      </w:tr>
      <w:tr w:rsidR="0063037D" w:rsidRPr="008C3738" w14:paraId="08AD7521" w14:textId="77777777" w:rsidTr="00AC5607">
        <w:trPr>
          <w:trHeight w:val="300"/>
        </w:trPr>
        <w:tc>
          <w:tcPr>
            <w:tcW w:w="7792" w:type="dxa"/>
            <w:shd w:val="clear" w:color="auto" w:fill="auto"/>
            <w:noWrap/>
            <w:vAlign w:val="center"/>
            <w:hideMark/>
          </w:tcPr>
          <w:p w14:paraId="706909E4" w14:textId="77777777" w:rsidR="0063037D" w:rsidRPr="008C3738" w:rsidRDefault="0063037D" w:rsidP="00E3510D">
            <w:pPr>
              <w:pStyle w:val="TableBodyTextMIRB"/>
            </w:pPr>
            <w:r w:rsidRPr="008C3738">
              <w:rPr>
                <w:lang w:val="en-US"/>
              </w:rPr>
              <w:t>TOWNSHIP OF CHISHOLM</w:t>
            </w:r>
          </w:p>
        </w:tc>
      </w:tr>
      <w:tr w:rsidR="0063037D" w:rsidRPr="008C3738" w14:paraId="3A666B97" w14:textId="77777777" w:rsidTr="00AC5607">
        <w:trPr>
          <w:trHeight w:val="300"/>
        </w:trPr>
        <w:tc>
          <w:tcPr>
            <w:tcW w:w="7792" w:type="dxa"/>
            <w:shd w:val="clear" w:color="auto" w:fill="auto"/>
            <w:noWrap/>
            <w:vAlign w:val="center"/>
            <w:hideMark/>
          </w:tcPr>
          <w:p w14:paraId="01732BDD" w14:textId="77777777" w:rsidR="0063037D" w:rsidRPr="008C3738" w:rsidRDefault="0063037D" w:rsidP="00E3510D">
            <w:pPr>
              <w:pStyle w:val="TableBodyTextMIRB"/>
            </w:pPr>
            <w:r w:rsidRPr="008C3738">
              <w:rPr>
                <w:lang w:val="en-US"/>
              </w:rPr>
              <w:t>TOWNSHIP OF COLEMAN</w:t>
            </w:r>
          </w:p>
        </w:tc>
      </w:tr>
      <w:tr w:rsidR="0063037D" w:rsidRPr="008C3738" w14:paraId="09058DFE" w14:textId="77777777" w:rsidTr="00AC5607">
        <w:trPr>
          <w:trHeight w:val="300"/>
        </w:trPr>
        <w:tc>
          <w:tcPr>
            <w:tcW w:w="7792" w:type="dxa"/>
            <w:shd w:val="clear" w:color="auto" w:fill="auto"/>
            <w:noWrap/>
            <w:vAlign w:val="center"/>
            <w:hideMark/>
          </w:tcPr>
          <w:p w14:paraId="063A6371" w14:textId="77777777" w:rsidR="0063037D" w:rsidRPr="008C3738" w:rsidRDefault="0063037D" w:rsidP="00E3510D">
            <w:pPr>
              <w:pStyle w:val="TableBodyTextMIRB"/>
            </w:pPr>
            <w:r w:rsidRPr="008C3738">
              <w:t>TOWNSHIP OF DUBREUILVILLE</w:t>
            </w:r>
          </w:p>
        </w:tc>
      </w:tr>
      <w:tr w:rsidR="0063037D" w:rsidRPr="008C3738" w14:paraId="65F00FB5" w14:textId="77777777" w:rsidTr="00AC5607">
        <w:trPr>
          <w:trHeight w:val="300"/>
        </w:trPr>
        <w:tc>
          <w:tcPr>
            <w:tcW w:w="7792" w:type="dxa"/>
            <w:shd w:val="clear" w:color="auto" w:fill="auto"/>
            <w:noWrap/>
            <w:vAlign w:val="center"/>
            <w:hideMark/>
          </w:tcPr>
          <w:p w14:paraId="3524F5A2" w14:textId="77777777" w:rsidR="0063037D" w:rsidRPr="008C3738" w:rsidRDefault="0063037D" w:rsidP="00E3510D">
            <w:pPr>
              <w:pStyle w:val="TableBodyTextMIRB"/>
            </w:pPr>
            <w:r w:rsidRPr="008C3738">
              <w:rPr>
                <w:lang w:val="en-US"/>
              </w:rPr>
              <w:t>TOWNSHIP OF EAR FALLS</w:t>
            </w:r>
          </w:p>
        </w:tc>
      </w:tr>
      <w:tr w:rsidR="0095515C" w:rsidRPr="008C3738" w14:paraId="78134864" w14:textId="77777777" w:rsidTr="00AC5607">
        <w:trPr>
          <w:trHeight w:val="300"/>
        </w:trPr>
        <w:tc>
          <w:tcPr>
            <w:tcW w:w="7792" w:type="dxa"/>
            <w:shd w:val="clear" w:color="auto" w:fill="auto"/>
            <w:noWrap/>
            <w:vAlign w:val="center"/>
          </w:tcPr>
          <w:p w14:paraId="7242646B" w14:textId="08AB120F" w:rsidR="0095515C" w:rsidRPr="008C3738" w:rsidRDefault="0095515C" w:rsidP="00E3510D">
            <w:pPr>
              <w:pStyle w:val="TableBodyTextMIRB"/>
              <w:rPr>
                <w:lang w:val="en-US"/>
              </w:rPr>
            </w:pPr>
            <w:r>
              <w:rPr>
                <w:lang w:val="en-US"/>
              </w:rPr>
              <w:t>TOWNSHIP OF EVANTUREL</w:t>
            </w:r>
          </w:p>
        </w:tc>
      </w:tr>
      <w:tr w:rsidR="0095515C" w:rsidRPr="008C3738" w14:paraId="0F20C94B" w14:textId="77777777" w:rsidTr="00AC5607">
        <w:trPr>
          <w:trHeight w:val="300"/>
        </w:trPr>
        <w:tc>
          <w:tcPr>
            <w:tcW w:w="7792" w:type="dxa"/>
            <w:shd w:val="clear" w:color="auto" w:fill="auto"/>
            <w:noWrap/>
            <w:vAlign w:val="center"/>
          </w:tcPr>
          <w:p w14:paraId="3244A954" w14:textId="3FBC5DF0" w:rsidR="0095515C" w:rsidRDefault="0095515C" w:rsidP="00E3510D">
            <w:pPr>
              <w:pStyle w:val="TableBodyTextMIRB"/>
              <w:rPr>
                <w:lang w:val="en-US"/>
              </w:rPr>
            </w:pPr>
            <w:r>
              <w:rPr>
                <w:lang w:val="en-US"/>
              </w:rPr>
              <w:t>TOWNSHIP OF FAUQUIER-STRICKLAND</w:t>
            </w:r>
          </w:p>
        </w:tc>
      </w:tr>
      <w:tr w:rsidR="0095515C" w:rsidRPr="008C3738" w14:paraId="7F0C62C7" w14:textId="77777777" w:rsidTr="00AC5607">
        <w:trPr>
          <w:trHeight w:val="300"/>
        </w:trPr>
        <w:tc>
          <w:tcPr>
            <w:tcW w:w="7792" w:type="dxa"/>
            <w:shd w:val="clear" w:color="auto" w:fill="auto"/>
            <w:noWrap/>
            <w:vAlign w:val="center"/>
          </w:tcPr>
          <w:p w14:paraId="36589301" w14:textId="505D684C" w:rsidR="0095515C" w:rsidRDefault="0095515C" w:rsidP="00E3510D">
            <w:pPr>
              <w:pStyle w:val="TableBodyTextMIRB"/>
              <w:rPr>
                <w:lang w:val="en-US"/>
              </w:rPr>
            </w:pPr>
            <w:r>
              <w:rPr>
                <w:lang w:val="en-US"/>
              </w:rPr>
              <w:t>TOWNSHIP OF HARLEY</w:t>
            </w:r>
          </w:p>
        </w:tc>
      </w:tr>
      <w:tr w:rsidR="0095515C" w:rsidRPr="008C3738" w14:paraId="659D2F7C" w14:textId="77777777" w:rsidTr="00AC5607">
        <w:trPr>
          <w:trHeight w:val="300"/>
        </w:trPr>
        <w:tc>
          <w:tcPr>
            <w:tcW w:w="7792" w:type="dxa"/>
            <w:shd w:val="clear" w:color="auto" w:fill="auto"/>
            <w:noWrap/>
            <w:vAlign w:val="center"/>
          </w:tcPr>
          <w:p w14:paraId="351E472C" w14:textId="3BB26716" w:rsidR="0095515C" w:rsidRDefault="0095515C" w:rsidP="00E3510D">
            <w:pPr>
              <w:pStyle w:val="TableBodyTextMIRB"/>
              <w:rPr>
                <w:lang w:val="en-US"/>
              </w:rPr>
            </w:pPr>
            <w:r>
              <w:rPr>
                <w:lang w:val="en-US"/>
              </w:rPr>
              <w:t>TOWNSHIP OF HARRIS</w:t>
            </w:r>
          </w:p>
        </w:tc>
      </w:tr>
      <w:tr w:rsidR="0095515C" w:rsidRPr="008C3738" w14:paraId="196E1698" w14:textId="77777777" w:rsidTr="00AC5607">
        <w:trPr>
          <w:trHeight w:val="300"/>
        </w:trPr>
        <w:tc>
          <w:tcPr>
            <w:tcW w:w="7792" w:type="dxa"/>
            <w:shd w:val="clear" w:color="auto" w:fill="auto"/>
            <w:noWrap/>
            <w:vAlign w:val="center"/>
          </w:tcPr>
          <w:p w14:paraId="42783AA1" w14:textId="0C16F7F7" w:rsidR="0095515C" w:rsidRDefault="0095515C" w:rsidP="00E3510D">
            <w:pPr>
              <w:pStyle w:val="TableBodyTextMIRB"/>
              <w:rPr>
                <w:lang w:val="en-US"/>
              </w:rPr>
            </w:pPr>
            <w:r>
              <w:rPr>
                <w:lang w:val="en-US"/>
              </w:rPr>
              <w:t>TOWNSHIP OF HILLIARD</w:t>
            </w:r>
          </w:p>
        </w:tc>
      </w:tr>
      <w:tr w:rsidR="0063037D" w:rsidRPr="008C3738" w14:paraId="5E4A6816" w14:textId="77777777" w:rsidTr="00AC5607">
        <w:trPr>
          <w:trHeight w:val="300"/>
        </w:trPr>
        <w:tc>
          <w:tcPr>
            <w:tcW w:w="7792" w:type="dxa"/>
            <w:shd w:val="clear" w:color="auto" w:fill="auto"/>
            <w:noWrap/>
            <w:vAlign w:val="center"/>
            <w:hideMark/>
          </w:tcPr>
          <w:p w14:paraId="45977403" w14:textId="77777777" w:rsidR="0063037D" w:rsidRPr="008C3738" w:rsidRDefault="0063037D" w:rsidP="00E3510D">
            <w:pPr>
              <w:pStyle w:val="TableBodyTextMIRB"/>
            </w:pPr>
            <w:r w:rsidRPr="008C3738">
              <w:t>TOWNSHIP OF HORNEPAYNE</w:t>
            </w:r>
          </w:p>
        </w:tc>
      </w:tr>
      <w:tr w:rsidR="0095515C" w:rsidRPr="008C3738" w14:paraId="5061C48C" w14:textId="77777777" w:rsidTr="00AC5607">
        <w:trPr>
          <w:trHeight w:val="300"/>
        </w:trPr>
        <w:tc>
          <w:tcPr>
            <w:tcW w:w="7792" w:type="dxa"/>
            <w:shd w:val="clear" w:color="auto" w:fill="auto"/>
            <w:noWrap/>
            <w:vAlign w:val="center"/>
          </w:tcPr>
          <w:p w14:paraId="1860B08D" w14:textId="634271CD" w:rsidR="0095515C" w:rsidRPr="008C3738" w:rsidRDefault="0095515C" w:rsidP="00E3510D">
            <w:pPr>
              <w:pStyle w:val="TableBodyTextMIRB"/>
            </w:pPr>
            <w:r>
              <w:t>TOWNSHIP OF HUDSON</w:t>
            </w:r>
          </w:p>
        </w:tc>
      </w:tr>
      <w:tr w:rsidR="0095515C" w:rsidRPr="008C3738" w14:paraId="03F5461A" w14:textId="77777777" w:rsidTr="00AC5607">
        <w:trPr>
          <w:trHeight w:val="300"/>
        </w:trPr>
        <w:tc>
          <w:tcPr>
            <w:tcW w:w="7792" w:type="dxa"/>
            <w:shd w:val="clear" w:color="auto" w:fill="auto"/>
            <w:noWrap/>
            <w:vAlign w:val="center"/>
          </w:tcPr>
          <w:p w14:paraId="60F0763F" w14:textId="0BC3F280" w:rsidR="0095515C" w:rsidRDefault="0095515C" w:rsidP="00E3510D">
            <w:pPr>
              <w:pStyle w:val="TableBodyTextMIRB"/>
            </w:pPr>
            <w:r>
              <w:t>TOWNSHIP OF JAMES</w:t>
            </w:r>
          </w:p>
        </w:tc>
      </w:tr>
      <w:tr w:rsidR="005D1F2B" w:rsidRPr="008C3738" w14:paraId="16AD11A4" w14:textId="77777777" w:rsidTr="00FD20B4">
        <w:trPr>
          <w:trHeight w:val="300"/>
        </w:trPr>
        <w:tc>
          <w:tcPr>
            <w:tcW w:w="7792" w:type="dxa"/>
            <w:shd w:val="clear" w:color="auto" w:fill="auto"/>
            <w:noWrap/>
          </w:tcPr>
          <w:p w14:paraId="5B5CEAEB" w14:textId="43CFB8FE" w:rsidR="005D1F2B" w:rsidRDefault="005D1F2B" w:rsidP="005D1F2B">
            <w:pPr>
              <w:pStyle w:val="TableBodyTextMIRB"/>
            </w:pPr>
            <w:r w:rsidRPr="00D04CE9">
              <w:rPr>
                <w:b/>
                <w:bCs/>
                <w:lang w:val="en-US"/>
              </w:rPr>
              <w:lastRenderedPageBreak/>
              <w:t>AGENCY NAME</w:t>
            </w:r>
          </w:p>
        </w:tc>
      </w:tr>
      <w:tr w:rsidR="002E6946" w:rsidRPr="008C3738" w14:paraId="3BC31793" w14:textId="77777777" w:rsidTr="00AC5607">
        <w:trPr>
          <w:trHeight w:val="300"/>
        </w:trPr>
        <w:tc>
          <w:tcPr>
            <w:tcW w:w="7792" w:type="dxa"/>
            <w:shd w:val="clear" w:color="auto" w:fill="auto"/>
            <w:noWrap/>
            <w:vAlign w:val="center"/>
          </w:tcPr>
          <w:p w14:paraId="22B2ADD2" w14:textId="112483B9" w:rsidR="002E6946" w:rsidRDefault="002E6946" w:rsidP="00E3510D">
            <w:pPr>
              <w:pStyle w:val="TableBodyTextMIRB"/>
            </w:pPr>
            <w:r>
              <w:t>TOWNSHIP OF KERNS</w:t>
            </w:r>
          </w:p>
        </w:tc>
      </w:tr>
      <w:tr w:rsidR="0063037D" w:rsidRPr="008C3738" w14:paraId="66C41EA4" w14:textId="77777777" w:rsidTr="00AC5607">
        <w:trPr>
          <w:trHeight w:val="300"/>
        </w:trPr>
        <w:tc>
          <w:tcPr>
            <w:tcW w:w="7792" w:type="dxa"/>
            <w:shd w:val="clear" w:color="auto" w:fill="auto"/>
            <w:noWrap/>
            <w:vAlign w:val="center"/>
            <w:hideMark/>
          </w:tcPr>
          <w:p w14:paraId="6787FB64" w14:textId="77777777" w:rsidR="0063037D" w:rsidRPr="008C3738" w:rsidRDefault="0063037D" w:rsidP="00E3510D">
            <w:pPr>
              <w:pStyle w:val="TableBodyTextMIRB"/>
            </w:pPr>
            <w:r w:rsidRPr="008C3738">
              <w:rPr>
                <w:lang w:val="en-US"/>
              </w:rPr>
              <w:t>TOWNSHIP OF LARDER LAKE</w:t>
            </w:r>
          </w:p>
        </w:tc>
      </w:tr>
      <w:tr w:rsidR="002E6946" w:rsidRPr="008C3738" w14:paraId="0A380E1E" w14:textId="77777777" w:rsidTr="00AC5607">
        <w:trPr>
          <w:trHeight w:val="300"/>
        </w:trPr>
        <w:tc>
          <w:tcPr>
            <w:tcW w:w="7792" w:type="dxa"/>
            <w:shd w:val="clear" w:color="auto" w:fill="auto"/>
            <w:noWrap/>
            <w:vAlign w:val="center"/>
          </w:tcPr>
          <w:p w14:paraId="22BB65AB" w14:textId="1D690BD4" w:rsidR="002E6946" w:rsidRPr="008C3738" w:rsidRDefault="002E6946" w:rsidP="00E3510D">
            <w:pPr>
              <w:pStyle w:val="TableBodyTextMIRB"/>
              <w:rPr>
                <w:lang w:val="en-US"/>
              </w:rPr>
            </w:pPr>
            <w:r>
              <w:rPr>
                <w:lang w:val="en-US"/>
              </w:rPr>
              <w:t>TOWNSHIP OF MACHAR</w:t>
            </w:r>
          </w:p>
        </w:tc>
      </w:tr>
      <w:tr w:rsidR="0063037D" w:rsidRPr="008C3738" w14:paraId="6526FD76" w14:textId="77777777" w:rsidTr="00AC5607">
        <w:trPr>
          <w:trHeight w:val="300"/>
        </w:trPr>
        <w:tc>
          <w:tcPr>
            <w:tcW w:w="7792" w:type="dxa"/>
            <w:shd w:val="clear" w:color="auto" w:fill="auto"/>
            <w:noWrap/>
            <w:vAlign w:val="center"/>
            <w:hideMark/>
          </w:tcPr>
          <w:p w14:paraId="0CD86853" w14:textId="77777777" w:rsidR="0063037D" w:rsidRPr="008C3738" w:rsidRDefault="0063037D" w:rsidP="00E3510D">
            <w:pPr>
              <w:pStyle w:val="TableBodyTextMIRB"/>
            </w:pPr>
            <w:r w:rsidRPr="008C3738">
              <w:rPr>
                <w:lang w:val="en-US"/>
              </w:rPr>
              <w:t>TOWNSHIP OF MATACHEWAN</w:t>
            </w:r>
          </w:p>
        </w:tc>
      </w:tr>
      <w:tr w:rsidR="0063037D" w:rsidRPr="008C3738" w14:paraId="74EEDD42" w14:textId="77777777" w:rsidTr="00AC5607">
        <w:trPr>
          <w:trHeight w:val="300"/>
        </w:trPr>
        <w:tc>
          <w:tcPr>
            <w:tcW w:w="7792" w:type="dxa"/>
            <w:shd w:val="clear" w:color="auto" w:fill="auto"/>
            <w:noWrap/>
            <w:vAlign w:val="center"/>
            <w:hideMark/>
          </w:tcPr>
          <w:p w14:paraId="23D67262" w14:textId="77777777" w:rsidR="0063037D" w:rsidRPr="008C3738" w:rsidRDefault="0063037D" w:rsidP="00E3510D">
            <w:pPr>
              <w:pStyle w:val="TableBodyTextMIRB"/>
            </w:pPr>
            <w:r w:rsidRPr="008C3738">
              <w:rPr>
                <w:lang w:val="en-US"/>
              </w:rPr>
              <w:t>TOWNSHIP OF MATTAWAN</w:t>
            </w:r>
          </w:p>
        </w:tc>
      </w:tr>
      <w:tr w:rsidR="002E6946" w:rsidRPr="008C3738" w14:paraId="07F21B96" w14:textId="77777777" w:rsidTr="00AC5607">
        <w:trPr>
          <w:trHeight w:val="300"/>
        </w:trPr>
        <w:tc>
          <w:tcPr>
            <w:tcW w:w="7792" w:type="dxa"/>
            <w:shd w:val="clear" w:color="auto" w:fill="auto"/>
            <w:noWrap/>
            <w:vAlign w:val="center"/>
          </w:tcPr>
          <w:p w14:paraId="7EB885CE" w14:textId="1BD94860" w:rsidR="002E6946" w:rsidRPr="008C3738" w:rsidRDefault="002E6946" w:rsidP="00E3510D">
            <w:pPr>
              <w:pStyle w:val="TableBodyTextMIRB"/>
              <w:rPr>
                <w:lang w:val="en-US"/>
              </w:rPr>
            </w:pPr>
            <w:r>
              <w:t>TOWNSHIP OF MATTICE-VAL CÔTÉ</w:t>
            </w:r>
          </w:p>
        </w:tc>
      </w:tr>
      <w:tr w:rsidR="002E6946" w:rsidRPr="008C3738" w14:paraId="49818567" w14:textId="77777777" w:rsidTr="00AC5607">
        <w:trPr>
          <w:trHeight w:val="300"/>
        </w:trPr>
        <w:tc>
          <w:tcPr>
            <w:tcW w:w="7792" w:type="dxa"/>
            <w:shd w:val="clear" w:color="auto" w:fill="auto"/>
            <w:noWrap/>
            <w:vAlign w:val="center"/>
          </w:tcPr>
          <w:p w14:paraId="5457DB36" w14:textId="3766C0F4" w:rsidR="002E6946" w:rsidRDefault="002E6946" w:rsidP="00E3510D">
            <w:pPr>
              <w:pStyle w:val="TableBodyTextMIRB"/>
            </w:pPr>
            <w:r>
              <w:t>TOWNSHIP OF MCGARRY</w:t>
            </w:r>
          </w:p>
        </w:tc>
      </w:tr>
      <w:tr w:rsidR="002E6946" w:rsidRPr="008C3738" w14:paraId="48A90349" w14:textId="77777777" w:rsidTr="00AC5607">
        <w:trPr>
          <w:trHeight w:val="300"/>
        </w:trPr>
        <w:tc>
          <w:tcPr>
            <w:tcW w:w="7792" w:type="dxa"/>
            <w:shd w:val="clear" w:color="auto" w:fill="auto"/>
            <w:noWrap/>
            <w:vAlign w:val="center"/>
          </w:tcPr>
          <w:p w14:paraId="6B80D645" w14:textId="5BA3F7A7" w:rsidR="002E6946" w:rsidRDefault="002E6946" w:rsidP="00E3510D">
            <w:pPr>
              <w:pStyle w:val="TableBodyTextMIRB"/>
            </w:pPr>
            <w:r>
              <w:t>TOWNSHIP OF MOONBEAM</w:t>
            </w:r>
          </w:p>
        </w:tc>
      </w:tr>
      <w:tr w:rsidR="0063037D" w:rsidRPr="008C3738" w14:paraId="6410AE1C" w14:textId="77777777" w:rsidTr="00AC5607">
        <w:trPr>
          <w:trHeight w:val="300"/>
        </w:trPr>
        <w:tc>
          <w:tcPr>
            <w:tcW w:w="7792" w:type="dxa"/>
            <w:shd w:val="clear" w:color="auto" w:fill="auto"/>
            <w:noWrap/>
            <w:vAlign w:val="center"/>
            <w:hideMark/>
          </w:tcPr>
          <w:p w14:paraId="0AAB2E02" w14:textId="77777777" w:rsidR="0063037D" w:rsidRPr="008C3738" w:rsidRDefault="0063037D" w:rsidP="00E3510D">
            <w:pPr>
              <w:pStyle w:val="TableBodyTextMIRB"/>
            </w:pPr>
            <w:r w:rsidRPr="008C3738">
              <w:rPr>
                <w:lang w:val="en-US"/>
              </w:rPr>
              <w:t>TOWNSHIP OF NORTH FRONTENAC</w:t>
            </w:r>
          </w:p>
        </w:tc>
      </w:tr>
      <w:tr w:rsidR="002E6946" w:rsidRPr="008C3738" w14:paraId="2CC7BF70" w14:textId="77777777" w:rsidTr="00AC5607">
        <w:trPr>
          <w:trHeight w:val="300"/>
        </w:trPr>
        <w:tc>
          <w:tcPr>
            <w:tcW w:w="7792" w:type="dxa"/>
            <w:shd w:val="clear" w:color="auto" w:fill="auto"/>
            <w:noWrap/>
            <w:vAlign w:val="center"/>
          </w:tcPr>
          <w:p w14:paraId="3EDC842E" w14:textId="370EC33B" w:rsidR="002E6946" w:rsidRPr="008C3738" w:rsidRDefault="002E6946" w:rsidP="00E3510D">
            <w:pPr>
              <w:pStyle w:val="TableBodyTextMIRB"/>
              <w:rPr>
                <w:lang w:val="en-US"/>
              </w:rPr>
            </w:pPr>
            <w:r>
              <w:t>TOWNSHIP OF OPASATIKA</w:t>
            </w:r>
          </w:p>
        </w:tc>
      </w:tr>
      <w:tr w:rsidR="0039341A" w:rsidRPr="008C3738" w14:paraId="2BF6BB1F" w14:textId="77777777" w:rsidTr="00AC5607">
        <w:trPr>
          <w:trHeight w:val="300"/>
        </w:trPr>
        <w:tc>
          <w:tcPr>
            <w:tcW w:w="7792" w:type="dxa"/>
            <w:shd w:val="clear" w:color="auto" w:fill="auto"/>
            <w:noWrap/>
            <w:vAlign w:val="center"/>
          </w:tcPr>
          <w:p w14:paraId="3602FED3" w14:textId="514E2BFA" w:rsidR="0039341A" w:rsidRDefault="0039341A" w:rsidP="00E3510D">
            <w:pPr>
              <w:pStyle w:val="TableBodyTextMIRB"/>
            </w:pPr>
            <w:r>
              <w:t>TOWNSHIP OF TERRACE BAY</w:t>
            </w:r>
          </w:p>
        </w:tc>
      </w:tr>
      <w:tr w:rsidR="0063037D" w:rsidRPr="008C3738" w14:paraId="2C8F5383" w14:textId="77777777" w:rsidTr="00AC5607">
        <w:trPr>
          <w:trHeight w:val="300"/>
        </w:trPr>
        <w:tc>
          <w:tcPr>
            <w:tcW w:w="7792" w:type="dxa"/>
            <w:shd w:val="clear" w:color="auto" w:fill="auto"/>
            <w:noWrap/>
            <w:vAlign w:val="center"/>
            <w:hideMark/>
          </w:tcPr>
          <w:p w14:paraId="6EF44887" w14:textId="77777777" w:rsidR="0063037D" w:rsidRPr="008C3738" w:rsidRDefault="0063037D" w:rsidP="00E3510D">
            <w:pPr>
              <w:pStyle w:val="TableBodyTextMIRB"/>
            </w:pPr>
            <w:r w:rsidRPr="008C3738">
              <w:t>TOWNSHIP OF WHITE RIVER</w:t>
            </w:r>
          </w:p>
        </w:tc>
      </w:tr>
      <w:tr w:rsidR="0063037D" w:rsidRPr="008C3738" w14:paraId="7FEFFF2B" w14:textId="77777777" w:rsidTr="00AC5607">
        <w:trPr>
          <w:trHeight w:val="300"/>
        </w:trPr>
        <w:tc>
          <w:tcPr>
            <w:tcW w:w="7792" w:type="dxa"/>
            <w:shd w:val="clear" w:color="auto" w:fill="auto"/>
            <w:noWrap/>
            <w:vAlign w:val="center"/>
            <w:hideMark/>
          </w:tcPr>
          <w:p w14:paraId="118394CC" w14:textId="77777777" w:rsidR="0063037D" w:rsidRPr="008C3738" w:rsidRDefault="0063037D" w:rsidP="00E3510D">
            <w:pPr>
              <w:pStyle w:val="TableBodyTextMIRB"/>
            </w:pPr>
            <w:r w:rsidRPr="008C3738">
              <w:rPr>
                <w:lang w:val="en-US"/>
              </w:rPr>
              <w:t>UNITED COUNTIES OF LEEDS AND GRENVILLE</w:t>
            </w:r>
          </w:p>
        </w:tc>
      </w:tr>
      <w:tr w:rsidR="0063037D" w:rsidRPr="008C3738" w14:paraId="350E52EC" w14:textId="77777777" w:rsidTr="00AC5607">
        <w:trPr>
          <w:trHeight w:val="300"/>
        </w:trPr>
        <w:tc>
          <w:tcPr>
            <w:tcW w:w="7792" w:type="dxa"/>
            <w:shd w:val="clear" w:color="auto" w:fill="auto"/>
            <w:noWrap/>
            <w:vAlign w:val="center"/>
            <w:hideMark/>
          </w:tcPr>
          <w:p w14:paraId="351D0324" w14:textId="77777777" w:rsidR="0063037D" w:rsidRPr="008C3738" w:rsidRDefault="0063037D" w:rsidP="00E3510D">
            <w:pPr>
              <w:pStyle w:val="TableBodyTextMIRB"/>
            </w:pPr>
            <w:r w:rsidRPr="008C3738">
              <w:rPr>
                <w:lang w:val="en-US"/>
              </w:rPr>
              <w:t>UNITED COUNTIES OF PRESCOTT AND RUSSELL</w:t>
            </w:r>
          </w:p>
        </w:tc>
      </w:tr>
      <w:tr w:rsidR="0063037D" w:rsidRPr="008C3738" w14:paraId="09D8F5C3" w14:textId="77777777" w:rsidTr="00AC5607">
        <w:trPr>
          <w:trHeight w:val="300"/>
        </w:trPr>
        <w:tc>
          <w:tcPr>
            <w:tcW w:w="7792" w:type="dxa"/>
            <w:shd w:val="clear" w:color="auto" w:fill="auto"/>
            <w:noWrap/>
            <w:vAlign w:val="center"/>
            <w:hideMark/>
          </w:tcPr>
          <w:p w14:paraId="018FEF38" w14:textId="77777777" w:rsidR="0063037D" w:rsidRPr="008C3738" w:rsidRDefault="0063037D" w:rsidP="00E3510D">
            <w:pPr>
              <w:pStyle w:val="TableBodyTextMIRB"/>
            </w:pPr>
            <w:r w:rsidRPr="008C3738">
              <w:rPr>
                <w:lang w:val="en-US"/>
              </w:rPr>
              <w:t xml:space="preserve">UNITED COUNTIES OF STORMONT, </w:t>
            </w:r>
            <w:proofErr w:type="gramStart"/>
            <w:r w:rsidRPr="008C3738">
              <w:rPr>
                <w:lang w:val="en-US"/>
              </w:rPr>
              <w:t>DUNDAS</w:t>
            </w:r>
            <w:proofErr w:type="gramEnd"/>
            <w:r w:rsidRPr="008C3738">
              <w:rPr>
                <w:lang w:val="en-US"/>
              </w:rPr>
              <w:t xml:space="preserve"> AND GLENGARRY</w:t>
            </w:r>
          </w:p>
        </w:tc>
      </w:tr>
      <w:tr w:rsidR="0039341A" w:rsidRPr="008C3738" w14:paraId="67D4422E" w14:textId="77777777" w:rsidTr="00AC5607">
        <w:trPr>
          <w:trHeight w:val="300"/>
        </w:trPr>
        <w:tc>
          <w:tcPr>
            <w:tcW w:w="7792" w:type="dxa"/>
            <w:shd w:val="clear" w:color="auto" w:fill="auto"/>
            <w:noWrap/>
            <w:vAlign w:val="center"/>
          </w:tcPr>
          <w:p w14:paraId="17350382" w14:textId="054589F9" w:rsidR="0039341A" w:rsidRPr="008C3738" w:rsidRDefault="0039341A" w:rsidP="00E3510D">
            <w:pPr>
              <w:pStyle w:val="TableBodyTextMIRB"/>
              <w:rPr>
                <w:lang w:val="en-US"/>
              </w:rPr>
            </w:pPr>
            <w:r>
              <w:rPr>
                <w:lang w:val="en-US"/>
              </w:rPr>
              <w:t>VILLAGE OF THORNLOE</w:t>
            </w:r>
          </w:p>
        </w:tc>
      </w:tr>
      <w:tr w:rsidR="0063037D" w:rsidRPr="008C3738" w14:paraId="6758654B" w14:textId="77777777" w:rsidTr="00AC5607">
        <w:trPr>
          <w:trHeight w:val="300"/>
        </w:trPr>
        <w:tc>
          <w:tcPr>
            <w:tcW w:w="7792" w:type="dxa"/>
            <w:shd w:val="clear" w:color="auto" w:fill="auto"/>
            <w:noWrap/>
            <w:vAlign w:val="center"/>
            <w:hideMark/>
          </w:tcPr>
          <w:p w14:paraId="6358F914" w14:textId="77777777" w:rsidR="0063037D" w:rsidRPr="008C3738" w:rsidRDefault="0063037D" w:rsidP="00E3510D">
            <w:pPr>
              <w:pStyle w:val="TableBodyTextMIRB"/>
            </w:pPr>
            <w:r w:rsidRPr="008C3738">
              <w:rPr>
                <w:lang w:val="en-US"/>
              </w:rPr>
              <w:t>WAABNOONG BEMJIWANG ASSOCIATION OF FIRST NATIONS</w:t>
            </w:r>
          </w:p>
        </w:tc>
      </w:tr>
    </w:tbl>
    <w:p w14:paraId="5AFCA8C3" w14:textId="77777777" w:rsidR="005D32BD" w:rsidRPr="005D32BD" w:rsidRDefault="005D32BD" w:rsidP="005D32BD">
      <w:pPr>
        <w:pStyle w:val="BodyAccessibleTextMIRB"/>
      </w:pPr>
    </w:p>
    <w:sectPr w:rsidR="005D32BD" w:rsidRPr="005D32BD" w:rsidSect="001C3CE4">
      <w:footerReference w:type="default" r:id="rId17"/>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151F0" w14:textId="77777777" w:rsidR="008E2FFF" w:rsidRDefault="008E2FFF" w:rsidP="00166BDE">
      <w:r>
        <w:separator/>
      </w:r>
    </w:p>
  </w:endnote>
  <w:endnote w:type="continuationSeparator" w:id="0">
    <w:p w14:paraId="04BAF24D" w14:textId="77777777" w:rsidR="008E2FFF" w:rsidRDefault="008E2FFF" w:rsidP="00166BDE">
      <w:r>
        <w:continuationSeparator/>
      </w:r>
    </w:p>
  </w:endnote>
  <w:endnote w:type="continuationNotice" w:id="1">
    <w:p w14:paraId="52AED801" w14:textId="77777777" w:rsidR="008E2FFF" w:rsidRDefault="008E2F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29DD" w14:textId="326CEABA" w:rsidR="007E3E8A" w:rsidRDefault="007E3E8A">
    <w:pPr>
      <w:pStyle w:val="Footer"/>
    </w:pPr>
    <w:r w:rsidRPr="00C85482">
      <w:rPr>
        <w:rFonts w:cs="Arial"/>
        <w:sz w:val="24"/>
        <w:szCs w:val="24"/>
      </w:rPr>
      <w:t>© 20</w:t>
    </w:r>
    <w:r>
      <w:rPr>
        <w:rFonts w:cs="Arial"/>
        <w:sz w:val="24"/>
        <w:szCs w:val="24"/>
      </w:rPr>
      <w:t>2</w:t>
    </w:r>
    <w:r w:rsidR="00684CE7">
      <w:rPr>
        <w:rFonts w:cs="Arial"/>
        <w:sz w:val="24"/>
        <w:szCs w:val="24"/>
      </w:rPr>
      <w:t>5</w:t>
    </w:r>
    <w:r w:rsidRPr="00C85482">
      <w:rPr>
        <w:rFonts w:cs="Arial"/>
        <w:sz w:val="24"/>
        <w:szCs w:val="24"/>
      </w:rPr>
      <w:t xml:space="preserve">, </w:t>
    </w:r>
    <w:r w:rsidR="00063AEA">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C4AFE" w14:textId="77777777" w:rsidR="008E2FFF" w:rsidRDefault="008E2FFF" w:rsidP="00166BDE">
      <w:r>
        <w:separator/>
      </w:r>
    </w:p>
  </w:footnote>
  <w:footnote w:type="continuationSeparator" w:id="0">
    <w:p w14:paraId="323C1EB9" w14:textId="77777777" w:rsidR="008E2FFF" w:rsidRDefault="008E2FFF" w:rsidP="00166BDE">
      <w:r>
        <w:continuationSeparator/>
      </w:r>
    </w:p>
  </w:footnote>
  <w:footnote w:type="continuationNotice" w:id="1">
    <w:p w14:paraId="3395D76E" w14:textId="77777777" w:rsidR="008E2FFF" w:rsidRDefault="008E2F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85927"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487884">
    <w:abstractNumId w:val="16"/>
  </w:num>
  <w:num w:numId="2" w16cid:durableId="584072176">
    <w:abstractNumId w:val="11"/>
  </w:num>
  <w:num w:numId="3" w16cid:durableId="325979674">
    <w:abstractNumId w:val="16"/>
  </w:num>
  <w:num w:numId="4" w16cid:durableId="828862722">
    <w:abstractNumId w:val="11"/>
  </w:num>
  <w:num w:numId="5" w16cid:durableId="2046368294">
    <w:abstractNumId w:val="9"/>
  </w:num>
  <w:num w:numId="6" w16cid:durableId="1519153202">
    <w:abstractNumId w:val="7"/>
  </w:num>
  <w:num w:numId="7" w16cid:durableId="523638120">
    <w:abstractNumId w:val="6"/>
  </w:num>
  <w:num w:numId="8" w16cid:durableId="1837261451">
    <w:abstractNumId w:val="5"/>
  </w:num>
  <w:num w:numId="9" w16cid:durableId="1716852163">
    <w:abstractNumId w:val="4"/>
  </w:num>
  <w:num w:numId="10" w16cid:durableId="1729106871">
    <w:abstractNumId w:val="8"/>
  </w:num>
  <w:num w:numId="11" w16cid:durableId="110325544">
    <w:abstractNumId w:val="3"/>
  </w:num>
  <w:num w:numId="12" w16cid:durableId="1364360988">
    <w:abstractNumId w:val="2"/>
  </w:num>
  <w:num w:numId="13" w16cid:durableId="105009602">
    <w:abstractNumId w:val="1"/>
  </w:num>
  <w:num w:numId="14" w16cid:durableId="1471242124">
    <w:abstractNumId w:val="0"/>
  </w:num>
  <w:num w:numId="15" w16cid:durableId="229080635">
    <w:abstractNumId w:val="11"/>
    <w:lvlOverride w:ilvl="0">
      <w:startOverride w:val="1"/>
    </w:lvlOverride>
  </w:num>
  <w:num w:numId="16" w16cid:durableId="1442605562">
    <w:abstractNumId w:val="16"/>
  </w:num>
  <w:num w:numId="17" w16cid:durableId="1385567244">
    <w:abstractNumId w:val="11"/>
  </w:num>
  <w:num w:numId="18" w16cid:durableId="377126446">
    <w:abstractNumId w:val="15"/>
  </w:num>
  <w:num w:numId="19" w16cid:durableId="715396641">
    <w:abstractNumId w:val="13"/>
  </w:num>
  <w:num w:numId="20" w16cid:durableId="1375890712">
    <w:abstractNumId w:val="10"/>
  </w:num>
  <w:num w:numId="21" w16cid:durableId="421725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64910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6111147">
    <w:abstractNumId w:val="14"/>
  </w:num>
  <w:num w:numId="24" w16cid:durableId="525101118">
    <w:abstractNumId w:val="10"/>
  </w:num>
  <w:num w:numId="25" w16cid:durableId="1626692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CD2"/>
    <w:rsid w:val="000140AC"/>
    <w:rsid w:val="00015014"/>
    <w:rsid w:val="0001634E"/>
    <w:rsid w:val="00017E2D"/>
    <w:rsid w:val="0002017F"/>
    <w:rsid w:val="00021A0D"/>
    <w:rsid w:val="000223EC"/>
    <w:rsid w:val="00024AA5"/>
    <w:rsid w:val="000258A0"/>
    <w:rsid w:val="00026387"/>
    <w:rsid w:val="000263FF"/>
    <w:rsid w:val="0002784E"/>
    <w:rsid w:val="00031008"/>
    <w:rsid w:val="00032052"/>
    <w:rsid w:val="00032558"/>
    <w:rsid w:val="000363EB"/>
    <w:rsid w:val="0003783D"/>
    <w:rsid w:val="00042C12"/>
    <w:rsid w:val="00047E11"/>
    <w:rsid w:val="00047E5E"/>
    <w:rsid w:val="000501A6"/>
    <w:rsid w:val="00051064"/>
    <w:rsid w:val="00052243"/>
    <w:rsid w:val="0005655D"/>
    <w:rsid w:val="0005719B"/>
    <w:rsid w:val="0006156F"/>
    <w:rsid w:val="00063AEA"/>
    <w:rsid w:val="00071204"/>
    <w:rsid w:val="000718A0"/>
    <w:rsid w:val="0007423E"/>
    <w:rsid w:val="00075B55"/>
    <w:rsid w:val="00077B79"/>
    <w:rsid w:val="00084A03"/>
    <w:rsid w:val="00086BA1"/>
    <w:rsid w:val="00094836"/>
    <w:rsid w:val="0009769E"/>
    <w:rsid w:val="00097CBB"/>
    <w:rsid w:val="000A4B41"/>
    <w:rsid w:val="000A5E37"/>
    <w:rsid w:val="000A6FB6"/>
    <w:rsid w:val="000A76E0"/>
    <w:rsid w:val="000B0090"/>
    <w:rsid w:val="000B2C50"/>
    <w:rsid w:val="000B2D1A"/>
    <w:rsid w:val="000B52A0"/>
    <w:rsid w:val="000B53F9"/>
    <w:rsid w:val="000C197F"/>
    <w:rsid w:val="000C3AFA"/>
    <w:rsid w:val="000C5C17"/>
    <w:rsid w:val="000D0B10"/>
    <w:rsid w:val="000D3789"/>
    <w:rsid w:val="000D577E"/>
    <w:rsid w:val="000D6A89"/>
    <w:rsid w:val="000E0613"/>
    <w:rsid w:val="000E3E6A"/>
    <w:rsid w:val="000E6CBD"/>
    <w:rsid w:val="000F0E9A"/>
    <w:rsid w:val="0010004B"/>
    <w:rsid w:val="00100763"/>
    <w:rsid w:val="00110AFF"/>
    <w:rsid w:val="001143A9"/>
    <w:rsid w:val="001172F4"/>
    <w:rsid w:val="00122C2B"/>
    <w:rsid w:val="00126411"/>
    <w:rsid w:val="0013053B"/>
    <w:rsid w:val="00130AD3"/>
    <w:rsid w:val="001326D2"/>
    <w:rsid w:val="00134BA2"/>
    <w:rsid w:val="001353BA"/>
    <w:rsid w:val="00136D83"/>
    <w:rsid w:val="00141DE2"/>
    <w:rsid w:val="00141E94"/>
    <w:rsid w:val="0014355C"/>
    <w:rsid w:val="00144134"/>
    <w:rsid w:val="001467F1"/>
    <w:rsid w:val="00147038"/>
    <w:rsid w:val="0015374D"/>
    <w:rsid w:val="00160BC8"/>
    <w:rsid w:val="001636A8"/>
    <w:rsid w:val="00163FCB"/>
    <w:rsid w:val="0016470E"/>
    <w:rsid w:val="00164BC8"/>
    <w:rsid w:val="00165B56"/>
    <w:rsid w:val="00165F11"/>
    <w:rsid w:val="00166BDE"/>
    <w:rsid w:val="0017051E"/>
    <w:rsid w:val="00174599"/>
    <w:rsid w:val="0017639F"/>
    <w:rsid w:val="001769CA"/>
    <w:rsid w:val="001822EC"/>
    <w:rsid w:val="001847B2"/>
    <w:rsid w:val="0018540F"/>
    <w:rsid w:val="001854E5"/>
    <w:rsid w:val="00185704"/>
    <w:rsid w:val="0018608E"/>
    <w:rsid w:val="00192418"/>
    <w:rsid w:val="001932E1"/>
    <w:rsid w:val="00195037"/>
    <w:rsid w:val="001966D6"/>
    <w:rsid w:val="001974C8"/>
    <w:rsid w:val="001A08C3"/>
    <w:rsid w:val="001A6F20"/>
    <w:rsid w:val="001B6949"/>
    <w:rsid w:val="001C13A3"/>
    <w:rsid w:val="001C1657"/>
    <w:rsid w:val="001C16F5"/>
    <w:rsid w:val="001C3CE4"/>
    <w:rsid w:val="001C47DB"/>
    <w:rsid w:val="001D008B"/>
    <w:rsid w:val="001D2700"/>
    <w:rsid w:val="001E0449"/>
    <w:rsid w:val="001E404A"/>
    <w:rsid w:val="001E4D97"/>
    <w:rsid w:val="001E4F6C"/>
    <w:rsid w:val="001E5353"/>
    <w:rsid w:val="001F0013"/>
    <w:rsid w:val="001F0562"/>
    <w:rsid w:val="001F33E5"/>
    <w:rsid w:val="001F5F62"/>
    <w:rsid w:val="00205581"/>
    <w:rsid w:val="0020702E"/>
    <w:rsid w:val="00207444"/>
    <w:rsid w:val="00207CFA"/>
    <w:rsid w:val="0021181F"/>
    <w:rsid w:val="002137D9"/>
    <w:rsid w:val="002146DD"/>
    <w:rsid w:val="00214AA6"/>
    <w:rsid w:val="002218EF"/>
    <w:rsid w:val="00225A9D"/>
    <w:rsid w:val="002272CB"/>
    <w:rsid w:val="002277DA"/>
    <w:rsid w:val="002319B4"/>
    <w:rsid w:val="00243654"/>
    <w:rsid w:val="00250188"/>
    <w:rsid w:val="00250B3B"/>
    <w:rsid w:val="0025168A"/>
    <w:rsid w:val="00252B3B"/>
    <w:rsid w:val="002533BB"/>
    <w:rsid w:val="00253838"/>
    <w:rsid w:val="00253B5E"/>
    <w:rsid w:val="00254CF7"/>
    <w:rsid w:val="00263E6E"/>
    <w:rsid w:val="00267594"/>
    <w:rsid w:val="00272E98"/>
    <w:rsid w:val="002738BF"/>
    <w:rsid w:val="00277D3E"/>
    <w:rsid w:val="00281B57"/>
    <w:rsid w:val="00282C5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710"/>
    <w:rsid w:val="002E3C6E"/>
    <w:rsid w:val="002E6946"/>
    <w:rsid w:val="002E7936"/>
    <w:rsid w:val="002F2887"/>
    <w:rsid w:val="002F3C1B"/>
    <w:rsid w:val="002F7786"/>
    <w:rsid w:val="003003BB"/>
    <w:rsid w:val="003003EC"/>
    <w:rsid w:val="003017CC"/>
    <w:rsid w:val="003029A0"/>
    <w:rsid w:val="00302DCE"/>
    <w:rsid w:val="00304527"/>
    <w:rsid w:val="0031444A"/>
    <w:rsid w:val="00316331"/>
    <w:rsid w:val="00320C04"/>
    <w:rsid w:val="0032272A"/>
    <w:rsid w:val="00323638"/>
    <w:rsid w:val="00330720"/>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70836"/>
    <w:rsid w:val="00370B07"/>
    <w:rsid w:val="003904A4"/>
    <w:rsid w:val="00390663"/>
    <w:rsid w:val="003932B1"/>
    <w:rsid w:val="0039341A"/>
    <w:rsid w:val="003957EE"/>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3F1AA6"/>
    <w:rsid w:val="00400145"/>
    <w:rsid w:val="00402253"/>
    <w:rsid w:val="0040635D"/>
    <w:rsid w:val="004070D5"/>
    <w:rsid w:val="0041032E"/>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130D"/>
    <w:rsid w:val="00452486"/>
    <w:rsid w:val="00452F98"/>
    <w:rsid w:val="00453948"/>
    <w:rsid w:val="00457F12"/>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D95"/>
    <w:rsid w:val="004951ED"/>
    <w:rsid w:val="004962C5"/>
    <w:rsid w:val="004A1EEA"/>
    <w:rsid w:val="004A3582"/>
    <w:rsid w:val="004B0DD5"/>
    <w:rsid w:val="004B2B35"/>
    <w:rsid w:val="004B488C"/>
    <w:rsid w:val="004B4D32"/>
    <w:rsid w:val="004C7180"/>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63EE"/>
    <w:rsid w:val="00520898"/>
    <w:rsid w:val="00521A6E"/>
    <w:rsid w:val="00521DCD"/>
    <w:rsid w:val="00523971"/>
    <w:rsid w:val="0052623B"/>
    <w:rsid w:val="00533DD3"/>
    <w:rsid w:val="0053614E"/>
    <w:rsid w:val="0053638B"/>
    <w:rsid w:val="00542593"/>
    <w:rsid w:val="00542C40"/>
    <w:rsid w:val="00543D82"/>
    <w:rsid w:val="00544E51"/>
    <w:rsid w:val="0054579E"/>
    <w:rsid w:val="00547D56"/>
    <w:rsid w:val="00551FF9"/>
    <w:rsid w:val="0055361C"/>
    <w:rsid w:val="00555EA2"/>
    <w:rsid w:val="0055756A"/>
    <w:rsid w:val="00564730"/>
    <w:rsid w:val="00573687"/>
    <w:rsid w:val="00584A8C"/>
    <w:rsid w:val="005861C4"/>
    <w:rsid w:val="00594FDE"/>
    <w:rsid w:val="005A0920"/>
    <w:rsid w:val="005B71E7"/>
    <w:rsid w:val="005C3ECD"/>
    <w:rsid w:val="005C40E8"/>
    <w:rsid w:val="005C78FA"/>
    <w:rsid w:val="005D05FA"/>
    <w:rsid w:val="005D0DF6"/>
    <w:rsid w:val="005D14BC"/>
    <w:rsid w:val="005D1F2B"/>
    <w:rsid w:val="005D32BD"/>
    <w:rsid w:val="005D75C7"/>
    <w:rsid w:val="005E325E"/>
    <w:rsid w:val="005E3613"/>
    <w:rsid w:val="005E3711"/>
    <w:rsid w:val="005E425F"/>
    <w:rsid w:val="005F0C76"/>
    <w:rsid w:val="005F0DCF"/>
    <w:rsid w:val="005F333D"/>
    <w:rsid w:val="005F35E5"/>
    <w:rsid w:val="005F5641"/>
    <w:rsid w:val="005F593D"/>
    <w:rsid w:val="006001D0"/>
    <w:rsid w:val="006067F0"/>
    <w:rsid w:val="006073D4"/>
    <w:rsid w:val="00612131"/>
    <w:rsid w:val="006136B2"/>
    <w:rsid w:val="006139C8"/>
    <w:rsid w:val="00614A11"/>
    <w:rsid w:val="00620BAD"/>
    <w:rsid w:val="006244C5"/>
    <w:rsid w:val="0063037D"/>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5DCB"/>
    <w:rsid w:val="006777F5"/>
    <w:rsid w:val="00681348"/>
    <w:rsid w:val="00681C6C"/>
    <w:rsid w:val="00684CE7"/>
    <w:rsid w:val="006858AE"/>
    <w:rsid w:val="00685EE3"/>
    <w:rsid w:val="006903D0"/>
    <w:rsid w:val="00690A61"/>
    <w:rsid w:val="00690E42"/>
    <w:rsid w:val="006924D5"/>
    <w:rsid w:val="00693E01"/>
    <w:rsid w:val="00697302"/>
    <w:rsid w:val="006974BB"/>
    <w:rsid w:val="0069784A"/>
    <w:rsid w:val="006A075C"/>
    <w:rsid w:val="006A0A04"/>
    <w:rsid w:val="006A2DBF"/>
    <w:rsid w:val="006A3312"/>
    <w:rsid w:val="006A52E8"/>
    <w:rsid w:val="006A74B3"/>
    <w:rsid w:val="006B2D8C"/>
    <w:rsid w:val="006B3711"/>
    <w:rsid w:val="006B5040"/>
    <w:rsid w:val="006B5917"/>
    <w:rsid w:val="006B7B12"/>
    <w:rsid w:val="006B7BD4"/>
    <w:rsid w:val="006C0570"/>
    <w:rsid w:val="006C275F"/>
    <w:rsid w:val="006C27B1"/>
    <w:rsid w:val="006C3816"/>
    <w:rsid w:val="006C4420"/>
    <w:rsid w:val="006C6920"/>
    <w:rsid w:val="006D3A52"/>
    <w:rsid w:val="006E0AA4"/>
    <w:rsid w:val="006E148D"/>
    <w:rsid w:val="006E7276"/>
    <w:rsid w:val="006E749E"/>
    <w:rsid w:val="006E7956"/>
    <w:rsid w:val="006F263A"/>
    <w:rsid w:val="006F305B"/>
    <w:rsid w:val="006F7A4A"/>
    <w:rsid w:val="0070128C"/>
    <w:rsid w:val="00702D03"/>
    <w:rsid w:val="00706F28"/>
    <w:rsid w:val="0071149E"/>
    <w:rsid w:val="0071257B"/>
    <w:rsid w:val="007160F5"/>
    <w:rsid w:val="00725916"/>
    <w:rsid w:val="007401C6"/>
    <w:rsid w:val="007409E7"/>
    <w:rsid w:val="00743E92"/>
    <w:rsid w:val="0074484E"/>
    <w:rsid w:val="007452A5"/>
    <w:rsid w:val="007453A4"/>
    <w:rsid w:val="00746045"/>
    <w:rsid w:val="00757684"/>
    <w:rsid w:val="00763CCD"/>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B4AEE"/>
    <w:rsid w:val="007C354E"/>
    <w:rsid w:val="007C6147"/>
    <w:rsid w:val="007D3263"/>
    <w:rsid w:val="007D7F60"/>
    <w:rsid w:val="007E035A"/>
    <w:rsid w:val="007E3D96"/>
    <w:rsid w:val="007E3E8A"/>
    <w:rsid w:val="007E6A36"/>
    <w:rsid w:val="007E736B"/>
    <w:rsid w:val="007F2DD0"/>
    <w:rsid w:val="008069B0"/>
    <w:rsid w:val="008077A5"/>
    <w:rsid w:val="008116D7"/>
    <w:rsid w:val="00811851"/>
    <w:rsid w:val="00813417"/>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297"/>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B72"/>
    <w:rsid w:val="008A2969"/>
    <w:rsid w:val="008A34BC"/>
    <w:rsid w:val="008A3EF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E06E2"/>
    <w:rsid w:val="008E2B1F"/>
    <w:rsid w:val="008E2FFF"/>
    <w:rsid w:val="008E5B02"/>
    <w:rsid w:val="008F0DE2"/>
    <w:rsid w:val="008F2433"/>
    <w:rsid w:val="00901B74"/>
    <w:rsid w:val="00903AD6"/>
    <w:rsid w:val="009060E3"/>
    <w:rsid w:val="00910A48"/>
    <w:rsid w:val="00911506"/>
    <w:rsid w:val="00915947"/>
    <w:rsid w:val="00917256"/>
    <w:rsid w:val="00917F10"/>
    <w:rsid w:val="00926B49"/>
    <w:rsid w:val="00926D67"/>
    <w:rsid w:val="00931842"/>
    <w:rsid w:val="00935DAA"/>
    <w:rsid w:val="009379C9"/>
    <w:rsid w:val="00940D69"/>
    <w:rsid w:val="009413E1"/>
    <w:rsid w:val="009453AE"/>
    <w:rsid w:val="0094581F"/>
    <w:rsid w:val="00951D15"/>
    <w:rsid w:val="0095248E"/>
    <w:rsid w:val="0095515C"/>
    <w:rsid w:val="009663F8"/>
    <w:rsid w:val="009775D5"/>
    <w:rsid w:val="00983021"/>
    <w:rsid w:val="0098680E"/>
    <w:rsid w:val="00987285"/>
    <w:rsid w:val="00987C72"/>
    <w:rsid w:val="009919E5"/>
    <w:rsid w:val="00992331"/>
    <w:rsid w:val="00995998"/>
    <w:rsid w:val="009A02A3"/>
    <w:rsid w:val="009A1B79"/>
    <w:rsid w:val="009A3FAB"/>
    <w:rsid w:val="009B13B0"/>
    <w:rsid w:val="009B5D53"/>
    <w:rsid w:val="009B64B4"/>
    <w:rsid w:val="009C035F"/>
    <w:rsid w:val="009C4D1B"/>
    <w:rsid w:val="009C6D00"/>
    <w:rsid w:val="009D0883"/>
    <w:rsid w:val="009D08A9"/>
    <w:rsid w:val="009D33CA"/>
    <w:rsid w:val="009E1F01"/>
    <w:rsid w:val="009E3787"/>
    <w:rsid w:val="009E512F"/>
    <w:rsid w:val="009E6E1A"/>
    <w:rsid w:val="009F1641"/>
    <w:rsid w:val="009F560D"/>
    <w:rsid w:val="00A0165B"/>
    <w:rsid w:val="00A03806"/>
    <w:rsid w:val="00A076CE"/>
    <w:rsid w:val="00A0788D"/>
    <w:rsid w:val="00A13CBA"/>
    <w:rsid w:val="00A16727"/>
    <w:rsid w:val="00A1680C"/>
    <w:rsid w:val="00A16841"/>
    <w:rsid w:val="00A21002"/>
    <w:rsid w:val="00A24D2F"/>
    <w:rsid w:val="00A2594A"/>
    <w:rsid w:val="00A26085"/>
    <w:rsid w:val="00A3135F"/>
    <w:rsid w:val="00A32947"/>
    <w:rsid w:val="00A37ABC"/>
    <w:rsid w:val="00A406EC"/>
    <w:rsid w:val="00A4082B"/>
    <w:rsid w:val="00A42234"/>
    <w:rsid w:val="00A423A3"/>
    <w:rsid w:val="00A451ED"/>
    <w:rsid w:val="00A45CC8"/>
    <w:rsid w:val="00A46A15"/>
    <w:rsid w:val="00A51E4C"/>
    <w:rsid w:val="00A52531"/>
    <w:rsid w:val="00A54925"/>
    <w:rsid w:val="00A63202"/>
    <w:rsid w:val="00A63EB2"/>
    <w:rsid w:val="00A65645"/>
    <w:rsid w:val="00A73EE1"/>
    <w:rsid w:val="00A75B15"/>
    <w:rsid w:val="00A76477"/>
    <w:rsid w:val="00A76D7E"/>
    <w:rsid w:val="00A77428"/>
    <w:rsid w:val="00A84996"/>
    <w:rsid w:val="00A85B3B"/>
    <w:rsid w:val="00A91830"/>
    <w:rsid w:val="00A96500"/>
    <w:rsid w:val="00A96E59"/>
    <w:rsid w:val="00AA24E4"/>
    <w:rsid w:val="00AA67CF"/>
    <w:rsid w:val="00AB2DB1"/>
    <w:rsid w:val="00AB355B"/>
    <w:rsid w:val="00AB3A8B"/>
    <w:rsid w:val="00AC100C"/>
    <w:rsid w:val="00AC3D2F"/>
    <w:rsid w:val="00AC5607"/>
    <w:rsid w:val="00AC666D"/>
    <w:rsid w:val="00AD030B"/>
    <w:rsid w:val="00AD1E0B"/>
    <w:rsid w:val="00AE1CFA"/>
    <w:rsid w:val="00AE397E"/>
    <w:rsid w:val="00AE4374"/>
    <w:rsid w:val="00AE4618"/>
    <w:rsid w:val="00AE6903"/>
    <w:rsid w:val="00AE795A"/>
    <w:rsid w:val="00AF1DF9"/>
    <w:rsid w:val="00AF351C"/>
    <w:rsid w:val="00AF6603"/>
    <w:rsid w:val="00AF7497"/>
    <w:rsid w:val="00B006C6"/>
    <w:rsid w:val="00B02789"/>
    <w:rsid w:val="00B0388B"/>
    <w:rsid w:val="00B03BA6"/>
    <w:rsid w:val="00B04CA8"/>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610B"/>
    <w:rsid w:val="00B744CF"/>
    <w:rsid w:val="00B75F7A"/>
    <w:rsid w:val="00B762B7"/>
    <w:rsid w:val="00B83AA1"/>
    <w:rsid w:val="00B87E71"/>
    <w:rsid w:val="00B92730"/>
    <w:rsid w:val="00B938FC"/>
    <w:rsid w:val="00B9556B"/>
    <w:rsid w:val="00B964A8"/>
    <w:rsid w:val="00B96CCC"/>
    <w:rsid w:val="00BA18FA"/>
    <w:rsid w:val="00BA1E2B"/>
    <w:rsid w:val="00BA26FE"/>
    <w:rsid w:val="00BA4201"/>
    <w:rsid w:val="00BA5639"/>
    <w:rsid w:val="00BA5D06"/>
    <w:rsid w:val="00BA5D1B"/>
    <w:rsid w:val="00BA66F1"/>
    <w:rsid w:val="00BA6A04"/>
    <w:rsid w:val="00BA779A"/>
    <w:rsid w:val="00BB2068"/>
    <w:rsid w:val="00BB532B"/>
    <w:rsid w:val="00BB6CB2"/>
    <w:rsid w:val="00BC0969"/>
    <w:rsid w:val="00BC2E42"/>
    <w:rsid w:val="00BC461F"/>
    <w:rsid w:val="00BD1DCF"/>
    <w:rsid w:val="00BD4AD8"/>
    <w:rsid w:val="00BD50B1"/>
    <w:rsid w:val="00BD5B11"/>
    <w:rsid w:val="00BD60D2"/>
    <w:rsid w:val="00BE23B5"/>
    <w:rsid w:val="00BE3808"/>
    <w:rsid w:val="00BE41E3"/>
    <w:rsid w:val="00BF24FB"/>
    <w:rsid w:val="00BF42C0"/>
    <w:rsid w:val="00BF5DCE"/>
    <w:rsid w:val="00BF711A"/>
    <w:rsid w:val="00C0619F"/>
    <w:rsid w:val="00C1398D"/>
    <w:rsid w:val="00C269B7"/>
    <w:rsid w:val="00C27553"/>
    <w:rsid w:val="00C313C4"/>
    <w:rsid w:val="00C331CF"/>
    <w:rsid w:val="00C3565E"/>
    <w:rsid w:val="00C35E04"/>
    <w:rsid w:val="00C36676"/>
    <w:rsid w:val="00C54821"/>
    <w:rsid w:val="00C57242"/>
    <w:rsid w:val="00C60190"/>
    <w:rsid w:val="00C61FB1"/>
    <w:rsid w:val="00C64F88"/>
    <w:rsid w:val="00C70EA2"/>
    <w:rsid w:val="00C7124C"/>
    <w:rsid w:val="00C71A6F"/>
    <w:rsid w:val="00C74020"/>
    <w:rsid w:val="00C76172"/>
    <w:rsid w:val="00C8303F"/>
    <w:rsid w:val="00C844D4"/>
    <w:rsid w:val="00C84CF0"/>
    <w:rsid w:val="00C86366"/>
    <w:rsid w:val="00C87FCD"/>
    <w:rsid w:val="00C90C50"/>
    <w:rsid w:val="00C91FFC"/>
    <w:rsid w:val="00C92AF8"/>
    <w:rsid w:val="00C93727"/>
    <w:rsid w:val="00C97268"/>
    <w:rsid w:val="00CA4AF9"/>
    <w:rsid w:val="00CA50B2"/>
    <w:rsid w:val="00CA59E3"/>
    <w:rsid w:val="00CA74F7"/>
    <w:rsid w:val="00CB04CD"/>
    <w:rsid w:val="00CB2AE1"/>
    <w:rsid w:val="00CB4387"/>
    <w:rsid w:val="00CB5081"/>
    <w:rsid w:val="00CB5499"/>
    <w:rsid w:val="00CB6B72"/>
    <w:rsid w:val="00CC22F0"/>
    <w:rsid w:val="00CC3D42"/>
    <w:rsid w:val="00CC4FCF"/>
    <w:rsid w:val="00CC5C83"/>
    <w:rsid w:val="00CD4CFF"/>
    <w:rsid w:val="00CD5C30"/>
    <w:rsid w:val="00CD67BE"/>
    <w:rsid w:val="00CD6A34"/>
    <w:rsid w:val="00CE2915"/>
    <w:rsid w:val="00CE40FC"/>
    <w:rsid w:val="00CE4B08"/>
    <w:rsid w:val="00CE5020"/>
    <w:rsid w:val="00CE64D4"/>
    <w:rsid w:val="00CE6914"/>
    <w:rsid w:val="00CF0920"/>
    <w:rsid w:val="00D02C54"/>
    <w:rsid w:val="00D040B5"/>
    <w:rsid w:val="00D05909"/>
    <w:rsid w:val="00D0697E"/>
    <w:rsid w:val="00D119F9"/>
    <w:rsid w:val="00D12474"/>
    <w:rsid w:val="00D141F1"/>
    <w:rsid w:val="00D14EE8"/>
    <w:rsid w:val="00D177F2"/>
    <w:rsid w:val="00D179FB"/>
    <w:rsid w:val="00D20AC7"/>
    <w:rsid w:val="00D2322E"/>
    <w:rsid w:val="00D2385D"/>
    <w:rsid w:val="00D23A42"/>
    <w:rsid w:val="00D25738"/>
    <w:rsid w:val="00D27B49"/>
    <w:rsid w:val="00D337DA"/>
    <w:rsid w:val="00D37981"/>
    <w:rsid w:val="00D40578"/>
    <w:rsid w:val="00D4133E"/>
    <w:rsid w:val="00D453DE"/>
    <w:rsid w:val="00D57B20"/>
    <w:rsid w:val="00D66D38"/>
    <w:rsid w:val="00D7302B"/>
    <w:rsid w:val="00D73107"/>
    <w:rsid w:val="00D76425"/>
    <w:rsid w:val="00D76DBB"/>
    <w:rsid w:val="00D803B8"/>
    <w:rsid w:val="00D83675"/>
    <w:rsid w:val="00D84F48"/>
    <w:rsid w:val="00D87F4B"/>
    <w:rsid w:val="00D9470F"/>
    <w:rsid w:val="00D97E67"/>
    <w:rsid w:val="00DB452D"/>
    <w:rsid w:val="00DC1233"/>
    <w:rsid w:val="00DC196D"/>
    <w:rsid w:val="00DD1819"/>
    <w:rsid w:val="00DD1A7F"/>
    <w:rsid w:val="00DD1F24"/>
    <w:rsid w:val="00DD7091"/>
    <w:rsid w:val="00DD7905"/>
    <w:rsid w:val="00DE67EC"/>
    <w:rsid w:val="00DE709A"/>
    <w:rsid w:val="00DF00E8"/>
    <w:rsid w:val="00DF3D64"/>
    <w:rsid w:val="00DF3E8A"/>
    <w:rsid w:val="00DF5BFF"/>
    <w:rsid w:val="00DF60ED"/>
    <w:rsid w:val="00E05542"/>
    <w:rsid w:val="00E07091"/>
    <w:rsid w:val="00E11763"/>
    <w:rsid w:val="00E11ECB"/>
    <w:rsid w:val="00E1275B"/>
    <w:rsid w:val="00E143C9"/>
    <w:rsid w:val="00E15483"/>
    <w:rsid w:val="00E15730"/>
    <w:rsid w:val="00E218B0"/>
    <w:rsid w:val="00E22026"/>
    <w:rsid w:val="00E24F72"/>
    <w:rsid w:val="00E26D53"/>
    <w:rsid w:val="00E3557A"/>
    <w:rsid w:val="00E35F64"/>
    <w:rsid w:val="00E3645D"/>
    <w:rsid w:val="00E4623D"/>
    <w:rsid w:val="00E50788"/>
    <w:rsid w:val="00E509FA"/>
    <w:rsid w:val="00E53416"/>
    <w:rsid w:val="00E5344C"/>
    <w:rsid w:val="00E53BF5"/>
    <w:rsid w:val="00E540BF"/>
    <w:rsid w:val="00E56077"/>
    <w:rsid w:val="00E60610"/>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03CB0"/>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CC9"/>
    <w:rsid w:val="00FB39E8"/>
    <w:rsid w:val="00FB5BF5"/>
    <w:rsid w:val="00FB67D7"/>
    <w:rsid w:val="00FC3450"/>
    <w:rsid w:val="00FC51CD"/>
    <w:rsid w:val="00FD1B7C"/>
    <w:rsid w:val="00FD6413"/>
    <w:rsid w:val="00FD71C9"/>
    <w:rsid w:val="00FE0735"/>
    <w:rsid w:val="00FE5355"/>
    <w:rsid w:val="00FE592F"/>
    <w:rsid w:val="00FF17B6"/>
    <w:rsid w:val="00FF2670"/>
    <w:rsid w:val="48DAC8F8"/>
    <w:rsid w:val="675A05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paragraph" w:styleId="Revision">
    <w:name w:val="Revision"/>
    <w:hidden/>
    <w:uiPriority w:val="99"/>
    <w:semiHidden/>
    <w:rsid w:val="006136B2"/>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mu@ontario.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mu@ontario.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duct xmlns="b256c197-319a-4bd5-a691-ddafa99522b4" xsi:nil="true"/>
    <TaxCatchAll xmlns="35f8c3a2-1884-4623-86fd-38d6fae7ea3c" xsi:nil="true"/>
    <Owner xmlns="b256c197-319a-4bd5-a691-ddafa99522b4" xsi:nil="true"/>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MIRB-887994121-68269</_dlc_DocId>
    <_dlc_DocIdUrl xmlns="35f8c3a2-1884-4623-86fd-38d6fae7ea3c">
      <Url>https://ontariogov.sharepoint.com/sites/MNRF-MIRB/ProgramAreas/MGSS-Collab/_layouts/15/DocIdRedir.aspx?ID=MIRB-887994121-68269</Url>
      <Description>MIRB-887994121-68269</Description>
    </_dlc_DocIdUrl>
    <MOve xmlns="b256c197-319a-4bd5-a691-ddafa99522b4" xsi:nil="true"/>
    <_dlc_DocIdPersistId xmlns="35f8c3a2-1884-4623-86fd-38d6fae7ea3c" xsi:nil="true"/>
    <Responsible xmlns="b256c197-319a-4bd5-a691-ddafa99522b4" xsi:nil="true"/>
    <Remdiated xmlns="b256c197-319a-4bd5-a691-ddafa99522b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24" ma:contentTypeDescription="Create a new document." ma:contentTypeScope="" ma:versionID="aa7160332db806ca2ada4e6c2c2513a9">
  <xsd:schema xmlns:xsd="http://www.w3.org/2001/XMLSchema" xmlns:xs="http://www.w3.org/2001/XMLSchema" xmlns:p="http://schemas.microsoft.com/office/2006/metadata/properties" xmlns:ns2="b256c197-319a-4bd5-a691-ddafa99522b4" xmlns:ns3="35f8c3a2-1884-4623-86fd-38d6fae7ea3c" targetNamespace="http://schemas.microsoft.com/office/2006/metadata/properties" ma:root="true" ma:fieldsID="28f00486cb2808d9f983e78c2c60e937" ns2:_="" ns3:_="">
    <xsd:import namespace="b256c197-319a-4bd5-a691-ddafa99522b4"/>
    <xsd:import namespace="35f8c3a2-1884-4623-86fd-38d6fae7ea3c"/>
    <xsd:element name="properties">
      <xsd:complexType>
        <xsd:sequence>
          <xsd:element name="documentManagement">
            <xsd:complexType>
              <xsd:all>
                <xsd:element ref="ns2:Owner" minOccurs="0"/>
                <xsd:element ref="ns2:TypeofFile" minOccurs="0"/>
                <xsd:element ref="ns2:Product" minOccurs="0"/>
                <xsd:element ref="ns3:_dlc_DocId" minOccurs="0"/>
                <xsd:element ref="ns3:_dlc_DocIdUrl" minOccurs="0"/>
                <xsd:element ref="ns3:_dlc_DocIdPersistI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Responsible" minOccurs="0"/>
                <xsd:element ref="ns2:Remdiated" minOccurs="0"/>
                <xsd:element ref="ns2:MO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Owner" ma:index="3" nillable="true" ma:displayName="Owner" ma:description="Owner of the Service Process" ma:format="Dropdown" ma:internalName="Owner" ma:readOnly="false">
      <xsd:simpleType>
        <xsd:restriction base="dms:Choice">
          <xsd:enumeration value="Support"/>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enumeration value="Provincial Mapping"/>
          <xsd:enumeration value="Provincial Geospatial Services"/>
          <xsd:enumeration value="Choice 17"/>
        </xsd:restriction>
      </xsd:simpleType>
    </xsd:element>
    <xsd:element name="TypeofFile" ma:index="4" nillable="true" ma:displayName="Extension" ma:format="Dropdown" ma:internalName="TypeofFile" ma:readOnly="false">
      <xsd:simpleType>
        <xsd:restriction base="dms:Choice">
          <xsd:enumeration value="Excel"/>
          <xsd:enumeration value="Word"/>
          <xsd:enumeration value="Visio"/>
          <xsd:enumeration value="Pdf"/>
        </xsd:restriction>
      </xsd:simpleType>
    </xsd:element>
    <xsd:element name="Product" ma:index="5"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Client Support"/>
          <xsd:enumeration value="Esri"/>
          <xsd:enumeration value="Imagery Acquisition"/>
          <xsd:enumeration value="Imagery Distribution"/>
          <xsd:enumeration value="LIO Editor &amp; Mapper"/>
          <xsd:enumeration value="LIO Services"/>
          <xsd:enumeration value="LIO Warehouse"/>
          <xsd:enumeration value="Ontario GeoHub"/>
          <xsd:enumeration value="Ontario Parcel"/>
          <xsd:enumeration value="OGDE"/>
          <xsd:enumeration value="OIH"/>
          <xsd:enumeration value="OHN"/>
          <xsd:enumeration value="ORN"/>
          <xsd:enumeration value="Topocache"/>
          <xsd:enumeration value="Watershed Boundaries"/>
          <xsd:enumeration value="Wetland"/>
          <xsd:enumeration value="Websites"/>
          <xsd:enumeration value="Web Raster Services"/>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Location" ma:index="29" nillable="true" ma:displayName="Location" ma:hidden="true"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Responsible" ma:index="31" nillable="true" ma:displayName="Responsible" ma:format="Dropdown" ma:internalName="Responsible">
      <xsd:simpleType>
        <xsd:restriction base="dms:Text">
          <xsd:maxLength value="255"/>
        </xsd:restriction>
      </xsd:simpleType>
    </xsd:element>
    <xsd:element name="Remdiated" ma:index="32" nillable="true" ma:displayName="Remediated" ma:format="Dropdown" ma:internalName="Remdiated">
      <xsd:simpleType>
        <xsd:restriction base="dms:Choice">
          <xsd:enumeration value="Yes"/>
          <xsd:enumeration value="No"/>
          <xsd:enumeration value="Choice 3"/>
        </xsd:restriction>
      </xsd:simpleType>
    </xsd:element>
    <xsd:element name="MOve" ma:index="33" nillable="true" ma:displayName="MOve" ma:description="Should this move to the share drive?" ma:format="Dropdown" ma:internalName="MOve">
      <xsd:simpleType>
        <xsd:restriction base="dms:Choice">
          <xsd:enumeration value="Yes"/>
          <xsd:enumeration value="No"/>
          <xsd:enumeration value="Unsure"/>
        </xsd:restriction>
      </xsd:simple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hidden="true"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1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hidden="true" ma:internalName="SharedWithDetails" ma:readOnly="true">
      <xsd:simpleType>
        <xsd:restriction base="dms:Note"/>
      </xsd:simpleType>
    </xsd:element>
    <xsd:element name="TaxCatchAll" ma:index="19" nillable="true" ma:displayName="Taxonomy Catch All Column" ma:hidden="true" ma:list="{fa65fff9-2d74-4069-a127-9214d3219710}" ma:internalName="TaxCatchAll" ma:readOnly="false"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3B8A0F5-2CBB-438A-897A-D58C95E09460}">
  <ds:schemaRefs>
    <ds:schemaRef ds:uri="http://schemas.microsoft.com/sharepoint/v3/contenttype/forms"/>
  </ds:schemaRefs>
</ds:datastoreItem>
</file>

<file path=customXml/itemProps2.xml><?xml version="1.0" encoding="utf-8"?>
<ds:datastoreItem xmlns:ds="http://schemas.openxmlformats.org/officeDocument/2006/customXml" ds:itemID="{B2EBCDCC-B7BD-4746-B949-F2D081091663}">
  <ds:schemaRefs>
    <ds:schemaRef ds:uri="http://schemas.microsoft.com/office/2006/metadata/properties"/>
    <ds:schemaRef ds:uri="http://schemas.microsoft.com/office/infopath/2007/PartnerControls"/>
    <ds:schemaRef ds:uri="b256c197-319a-4bd5-a691-ddafa99522b4"/>
    <ds:schemaRef ds:uri="35f8c3a2-1884-4623-86fd-38d6fae7ea3c"/>
  </ds:schemaRefs>
</ds:datastoreItem>
</file>

<file path=customXml/itemProps3.xml><?xml version="1.0" encoding="utf-8"?>
<ds:datastoreItem xmlns:ds="http://schemas.openxmlformats.org/officeDocument/2006/customXml" ds:itemID="{7FCBB14D-F190-4AF9-BCC4-475FA1CEB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6c197-319a-4bd5-a691-ddafa99522b4"/>
    <ds:schemaRef ds:uri="35f8c3a2-1884-4623-86fd-38d6fae7e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5.xml><?xml version="1.0" encoding="utf-8"?>
<ds:datastoreItem xmlns:ds="http://schemas.openxmlformats.org/officeDocument/2006/customXml" ds:itemID="{AFFA04CC-AA02-4B39-BEE3-997FDEBBD532}">
  <ds:schemaRefs>
    <ds:schemaRef ds:uri="http://schemas.microsoft.com/sharepoint/events"/>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(002).dotx</Template>
  <TotalTime>1326</TotalTime>
  <Pages>6</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PMU User Guide Template 2019-2020</vt:lpstr>
    </vt:vector>
  </TitlesOfParts>
  <Company>MGS</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creator>Jennings, Kelsey (MNRF)</dc:creator>
  <cp:keywords>MNRF; MIRB; MGSS; PMU; User Guide</cp:keywords>
  <cp:lastModifiedBy>Damaia, Steve (MNR)</cp:lastModifiedBy>
  <cp:revision>10</cp:revision>
  <cp:lastPrinted>2019-01-11T19:22:00Z</cp:lastPrinted>
  <dcterms:created xsi:type="dcterms:W3CDTF">2025-08-19T12:51:00Z</dcterms:created>
  <dcterms:modified xsi:type="dcterms:W3CDTF">2025-08-19T13:12:00Z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0x010100DD8D55DF07ECDE469FEF88BF8A83E51E</vt:lpwstr>
  </property>
  <property fmtid="{D5CDD505-2E9C-101B-9397-08002B2CF9AE}" pid="9" name="_dlc_DocIdItemGuid">
    <vt:lpwstr>7053b405-325c-41d4-ac3d-c4ce2bb510e2</vt:lpwstr>
  </property>
  <property fmtid="{D5CDD505-2E9C-101B-9397-08002B2CF9AE}" pid="10" name="MediaServiceImageTags">
    <vt:lpwstr/>
  </property>
</Properties>
</file>